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5"/>
        <w:gridCol w:w="6365"/>
      </w:tblGrid>
      <w:tr w:rsidR="00A63786" w:rsidRPr="00162F70" w14:paraId="48D9AFCD" w14:textId="77777777" w:rsidTr="00FF1C2D">
        <w:trPr>
          <w:trHeight w:val="711"/>
        </w:trPr>
        <w:tc>
          <w:tcPr>
            <w:tcW w:w="44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3CDF24" w14:textId="6B2F765B" w:rsidR="00A63786" w:rsidRPr="00162F70" w:rsidRDefault="007B0FF9" w:rsidP="00FF1C2D">
            <w:pPr>
              <w:rPr>
                <w:rFonts w:ascii="Calibri" w:hAnsi="Calibri" w:cs="Arial"/>
              </w:rPr>
            </w:pPr>
            <w:r>
              <w:rPr>
                <w:rFonts w:ascii="Arial" w:hAnsi="Arial" w:cs="Arial"/>
                <w:noProof/>
                <w:color w:val="FFFFFF"/>
                <w:sz w:val="40"/>
              </w:rPr>
              <w:drawing>
                <wp:anchor distT="0" distB="0" distL="114300" distR="114300" simplePos="0" relativeHeight="251658240" behindDoc="0" locked="0" layoutInCell="1" allowOverlap="1" wp14:anchorId="58569A2C" wp14:editId="5F5F6B03">
                  <wp:simplePos x="0" y="0"/>
                  <wp:positionH relativeFrom="column">
                    <wp:posOffset>-270599</wp:posOffset>
                  </wp:positionH>
                  <wp:positionV relativeFrom="paragraph">
                    <wp:posOffset>-316644</wp:posOffset>
                  </wp:positionV>
                  <wp:extent cx="3023837" cy="1573618"/>
                  <wp:effectExtent l="0" t="0" r="0" b="0"/>
                  <wp:wrapNone/>
                  <wp:docPr id="71587063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870639" name="Picture 715870639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3837" cy="1573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493255" w14:textId="77777777" w:rsidR="00AF7D74" w:rsidRPr="00AF7D74" w:rsidRDefault="00AF7D74" w:rsidP="00345A42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Calibri" w:hAnsi="Calibri" w:cs="Arial"/>
                <w:sz w:val="8"/>
                <w:szCs w:val="28"/>
              </w:rPr>
            </w:pPr>
          </w:p>
          <w:p w14:paraId="321CC0F2" w14:textId="6BB4B208" w:rsidR="00A63786" w:rsidRPr="00162F70" w:rsidRDefault="00845498" w:rsidP="00345A42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Calibri" w:hAnsi="Calibri" w:cs="Arial"/>
                <w:sz w:val="24"/>
                <w:szCs w:val="28"/>
              </w:rPr>
            </w:pPr>
            <w:r>
              <w:rPr>
                <w:rFonts w:ascii="Calibri" w:hAnsi="Calibri" w:cs="Arial"/>
                <w:sz w:val="24"/>
                <w:szCs w:val="28"/>
              </w:rPr>
              <w:t xml:space="preserve">March </w:t>
            </w:r>
            <w:r w:rsidR="00220424">
              <w:rPr>
                <w:rFonts w:ascii="Calibri" w:hAnsi="Calibri" w:cs="Arial"/>
                <w:sz w:val="24"/>
                <w:szCs w:val="28"/>
              </w:rPr>
              <w:t>17-19</w:t>
            </w:r>
            <w:r>
              <w:rPr>
                <w:rFonts w:ascii="Calibri" w:hAnsi="Calibri" w:cs="Arial"/>
                <w:sz w:val="24"/>
                <w:szCs w:val="28"/>
              </w:rPr>
              <w:t>, 202</w:t>
            </w:r>
            <w:r w:rsidR="00220424">
              <w:rPr>
                <w:rFonts w:ascii="Calibri" w:hAnsi="Calibri" w:cs="Arial"/>
                <w:sz w:val="24"/>
                <w:szCs w:val="28"/>
              </w:rPr>
              <w:t>7</w:t>
            </w:r>
          </w:p>
          <w:p w14:paraId="1422C421" w14:textId="3360C026" w:rsidR="00A63786" w:rsidRPr="00162F70" w:rsidRDefault="00A63786" w:rsidP="00345A42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Calibri" w:hAnsi="Calibri" w:cs="Arial"/>
                <w:sz w:val="24"/>
                <w:szCs w:val="28"/>
              </w:rPr>
            </w:pPr>
            <w:r w:rsidRPr="00162F70">
              <w:rPr>
                <w:rFonts w:ascii="Calibri" w:hAnsi="Calibri" w:cs="Arial"/>
                <w:sz w:val="24"/>
                <w:szCs w:val="28"/>
              </w:rPr>
              <w:t>Orange County Convention Center</w:t>
            </w:r>
            <w:r w:rsidR="006B3771">
              <w:rPr>
                <w:rFonts w:ascii="Calibri" w:hAnsi="Calibri" w:cs="Arial"/>
                <w:sz w:val="24"/>
                <w:szCs w:val="28"/>
              </w:rPr>
              <w:t xml:space="preserve"> </w:t>
            </w:r>
          </w:p>
          <w:p w14:paraId="14CAF304" w14:textId="77777777" w:rsidR="00A63786" w:rsidRPr="00162F70" w:rsidRDefault="00A63786" w:rsidP="00345A42">
            <w:pPr>
              <w:spacing w:line="204" w:lineRule="auto"/>
              <w:jc w:val="right"/>
              <w:rPr>
                <w:rFonts w:ascii="Calibri" w:hAnsi="Calibri" w:cs="Arial"/>
              </w:rPr>
            </w:pPr>
            <w:r w:rsidRPr="00162F70">
              <w:rPr>
                <w:rFonts w:ascii="Calibri" w:hAnsi="Calibri" w:cs="Arial"/>
                <w:sz w:val="24"/>
                <w:szCs w:val="28"/>
              </w:rPr>
              <w:t>Orlando, F</w:t>
            </w:r>
            <w:r w:rsidR="00162F70" w:rsidRPr="00162F70">
              <w:rPr>
                <w:rFonts w:ascii="Calibri" w:hAnsi="Calibri" w:cs="Arial"/>
                <w:sz w:val="24"/>
                <w:szCs w:val="28"/>
              </w:rPr>
              <w:t>lorida</w:t>
            </w:r>
          </w:p>
        </w:tc>
      </w:tr>
      <w:tr w:rsidR="00A63786" w:rsidRPr="00162F70" w14:paraId="45C9E989" w14:textId="77777777" w:rsidTr="00FF1C2D">
        <w:trPr>
          <w:trHeight w:val="323"/>
        </w:trPr>
        <w:tc>
          <w:tcPr>
            <w:tcW w:w="44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3A3306" w14:textId="77777777" w:rsidR="00A63786" w:rsidRPr="00162F70" w:rsidRDefault="00A63786" w:rsidP="00FF1C2D">
            <w:pPr>
              <w:rPr>
                <w:rFonts w:ascii="Calibri" w:hAnsi="Calibri" w:cs="Arial"/>
              </w:rPr>
            </w:pPr>
          </w:p>
        </w:tc>
        <w:tc>
          <w:tcPr>
            <w:tcW w:w="6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C44811" w14:textId="77777777" w:rsidR="00811248" w:rsidRPr="00B253A1" w:rsidRDefault="00A63786" w:rsidP="00345A42">
            <w:pPr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iCs/>
                <w:sz w:val="16"/>
                <w:szCs w:val="16"/>
              </w:rPr>
            </w:pPr>
            <w:r w:rsidRPr="00B253A1">
              <w:rPr>
                <w:rFonts w:ascii="Calibri" w:hAnsi="Calibri" w:cs="Arial"/>
                <w:iCs/>
                <w:sz w:val="16"/>
                <w:szCs w:val="16"/>
              </w:rPr>
              <w:t>Complimentary shuttle service is provided between the</w:t>
            </w:r>
            <w:r w:rsidR="00811248" w:rsidRPr="00B253A1">
              <w:rPr>
                <w:rFonts w:ascii="Calibri" w:hAnsi="Calibri" w:cs="Arial"/>
                <w:iCs/>
                <w:sz w:val="16"/>
                <w:szCs w:val="16"/>
              </w:rPr>
              <w:t xml:space="preserve"> </w:t>
            </w:r>
            <w:r w:rsidRPr="00B253A1">
              <w:rPr>
                <w:rFonts w:ascii="Calibri" w:hAnsi="Calibri" w:cs="Arial"/>
                <w:iCs/>
                <w:sz w:val="16"/>
                <w:szCs w:val="16"/>
              </w:rPr>
              <w:t xml:space="preserve">Orange County Convention Center </w:t>
            </w:r>
          </w:p>
          <w:p w14:paraId="1E0D9AAE" w14:textId="77777777" w:rsidR="00F15C8B" w:rsidRDefault="00A63786" w:rsidP="00345A42">
            <w:pPr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iCs/>
                <w:sz w:val="16"/>
                <w:szCs w:val="16"/>
              </w:rPr>
            </w:pPr>
            <w:r w:rsidRPr="00B253A1">
              <w:rPr>
                <w:rFonts w:ascii="Calibri" w:hAnsi="Calibri" w:cs="Arial"/>
                <w:iCs/>
                <w:sz w:val="16"/>
                <w:szCs w:val="16"/>
              </w:rPr>
              <w:t>and the</w:t>
            </w:r>
            <w:r w:rsidR="00811248" w:rsidRPr="00B253A1">
              <w:rPr>
                <w:rFonts w:ascii="Calibri" w:hAnsi="Calibri" w:cs="Arial"/>
                <w:iCs/>
                <w:sz w:val="16"/>
                <w:szCs w:val="16"/>
              </w:rPr>
              <w:t xml:space="preserve"> official </w:t>
            </w:r>
            <w:r w:rsidR="00B253A1" w:rsidRPr="00B253A1">
              <w:rPr>
                <w:rFonts w:ascii="Calibri" w:hAnsi="Calibri" w:cs="Arial"/>
                <w:iCs/>
                <w:sz w:val="16"/>
                <w:szCs w:val="16"/>
              </w:rPr>
              <w:t>G</w:t>
            </w:r>
            <w:r w:rsidR="00811248" w:rsidRPr="00B253A1">
              <w:rPr>
                <w:rFonts w:ascii="Calibri" w:hAnsi="Calibri" w:cs="Arial"/>
                <w:iCs/>
                <w:sz w:val="16"/>
                <w:szCs w:val="16"/>
              </w:rPr>
              <w:t>lobal Pet</w:t>
            </w:r>
            <w:r w:rsidR="00040E48" w:rsidRPr="00B253A1">
              <w:rPr>
                <w:rFonts w:ascii="Calibri" w:hAnsi="Calibri" w:cs="Arial"/>
                <w:iCs/>
                <w:sz w:val="16"/>
                <w:szCs w:val="16"/>
              </w:rPr>
              <w:t xml:space="preserve"> Expo</w:t>
            </w:r>
            <w:r w:rsidRPr="00B253A1">
              <w:rPr>
                <w:rFonts w:ascii="Calibri" w:hAnsi="Calibri" w:cs="Arial"/>
                <w:iCs/>
                <w:sz w:val="16"/>
                <w:szCs w:val="16"/>
              </w:rPr>
              <w:t xml:space="preserve"> hotels listed below</w:t>
            </w:r>
            <w:r w:rsidR="00811248" w:rsidRPr="00B253A1">
              <w:rPr>
                <w:rFonts w:ascii="Calibri" w:hAnsi="Calibri" w:cs="Arial"/>
                <w:iCs/>
                <w:sz w:val="16"/>
                <w:szCs w:val="16"/>
              </w:rPr>
              <w:t>.</w:t>
            </w:r>
          </w:p>
          <w:p w14:paraId="0AF3CB46" w14:textId="77777777" w:rsidR="00F15C8B" w:rsidRPr="00F15C8B" w:rsidRDefault="00F15C8B" w:rsidP="00345A42">
            <w:pPr>
              <w:autoSpaceDE w:val="0"/>
              <w:autoSpaceDN w:val="0"/>
              <w:adjustRightInd w:val="0"/>
              <w:jc w:val="right"/>
              <w:rPr>
                <w:rFonts w:ascii="Calibri" w:hAnsi="Calibri" w:cs="Arial"/>
                <w:iCs/>
                <w:sz w:val="16"/>
                <w:szCs w:val="16"/>
              </w:rPr>
            </w:pPr>
          </w:p>
        </w:tc>
      </w:tr>
    </w:tbl>
    <w:p w14:paraId="59B9BB64" w14:textId="36EE3336" w:rsidR="00FF1C2D" w:rsidRDefault="00FF1C2D" w:rsidP="00426B8B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FF0000"/>
          <w:sz w:val="18"/>
          <w:szCs w:val="18"/>
        </w:rPr>
      </w:pPr>
    </w:p>
    <w:p w14:paraId="6E1113F1" w14:textId="050CDE53" w:rsidR="001F569C" w:rsidRDefault="00426B8B" w:rsidP="00426B8B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FF0000"/>
          <w:sz w:val="18"/>
          <w:szCs w:val="18"/>
        </w:rPr>
      </w:pPr>
      <w:r>
        <w:rPr>
          <w:rFonts w:ascii="Calibri-Bold" w:hAnsi="Calibri-Bold" w:cs="Calibri-Bold"/>
          <w:b/>
          <w:bCs/>
          <w:color w:val="FF0000"/>
          <w:sz w:val="18"/>
          <w:szCs w:val="18"/>
        </w:rPr>
        <w:t>This is a preliminary schedule and is subject to change. Please check the signage in your hotel lobby upon arrival in Orlando for the most up</w:t>
      </w:r>
      <w:r w:rsidR="0055682A">
        <w:rPr>
          <w:rFonts w:ascii="Calibri-Bold" w:hAnsi="Calibri-Bold" w:cs="Calibri-Bold"/>
          <w:b/>
          <w:bCs/>
          <w:color w:val="FF0000"/>
          <w:sz w:val="18"/>
          <w:szCs w:val="18"/>
        </w:rPr>
        <w:t xml:space="preserve"> </w:t>
      </w:r>
      <w:r>
        <w:rPr>
          <w:rFonts w:ascii="Calibri-Bold" w:hAnsi="Calibri-Bold" w:cs="Calibri-Bold"/>
          <w:b/>
          <w:bCs/>
          <w:color w:val="FF0000"/>
          <w:sz w:val="18"/>
          <w:szCs w:val="18"/>
        </w:rPr>
        <w:t>to</w:t>
      </w:r>
      <w:r w:rsidR="0055682A">
        <w:rPr>
          <w:rFonts w:ascii="Calibri-Bold" w:hAnsi="Calibri-Bold" w:cs="Calibri-Bold"/>
          <w:b/>
          <w:bCs/>
          <w:color w:val="FF0000"/>
          <w:sz w:val="18"/>
          <w:szCs w:val="18"/>
        </w:rPr>
        <w:t xml:space="preserve"> </w:t>
      </w:r>
      <w:r>
        <w:rPr>
          <w:rFonts w:ascii="Calibri-Bold" w:hAnsi="Calibri-Bold" w:cs="Calibri-Bold"/>
          <w:b/>
          <w:bCs/>
          <w:color w:val="FF0000"/>
          <w:sz w:val="18"/>
          <w:szCs w:val="18"/>
        </w:rPr>
        <w:t>date information.</w:t>
      </w:r>
    </w:p>
    <w:p w14:paraId="2E6C220F" w14:textId="77777777" w:rsidR="00FF1C2D" w:rsidRDefault="00FF1C2D" w:rsidP="00426B8B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FF0000"/>
          <w:sz w:val="18"/>
          <w:szCs w:val="18"/>
        </w:rPr>
      </w:pPr>
    </w:p>
    <w:tbl>
      <w:tblPr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8"/>
        <w:gridCol w:w="6462"/>
        <w:gridCol w:w="3618"/>
      </w:tblGrid>
      <w:tr w:rsidR="00A63786" w:rsidRPr="00162F70" w14:paraId="2F4121EC" w14:textId="77777777" w:rsidTr="00347E2C">
        <w:trPr>
          <w:cantSplit/>
          <w:trHeight w:val="7658"/>
        </w:trPr>
        <w:tc>
          <w:tcPr>
            <w:tcW w:w="918" w:type="dxa"/>
            <w:vMerge w:val="restart"/>
            <w:textDirection w:val="btLr"/>
            <w:vAlign w:val="center"/>
          </w:tcPr>
          <w:p w14:paraId="20370953" w14:textId="77777777" w:rsidR="00A63786" w:rsidRPr="00347E2C" w:rsidRDefault="00A63786" w:rsidP="0077261B">
            <w:pPr>
              <w:spacing w:line="192" w:lineRule="auto"/>
              <w:jc w:val="center"/>
              <w:rPr>
                <w:rFonts w:ascii="Calibri" w:hAnsi="Calibri" w:cs="Arial"/>
                <w:spacing w:val="60"/>
                <w:sz w:val="56"/>
                <w:szCs w:val="56"/>
              </w:rPr>
            </w:pPr>
            <w:r w:rsidRPr="00347E2C">
              <w:rPr>
                <w:rFonts w:ascii="Calibri" w:hAnsi="Calibri" w:cs="Arial"/>
                <w:b/>
                <w:bCs/>
                <w:spacing w:val="60"/>
                <w:sz w:val="56"/>
                <w:szCs w:val="56"/>
              </w:rPr>
              <w:t>SHUTTLE INFORMATION</w:t>
            </w:r>
          </w:p>
        </w:tc>
        <w:tc>
          <w:tcPr>
            <w:tcW w:w="10080" w:type="dxa"/>
            <w:gridSpan w:val="2"/>
            <w:vAlign w:val="center"/>
          </w:tcPr>
          <w:p w14:paraId="7A6D89E5" w14:textId="77777777" w:rsidR="00A63786" w:rsidRPr="00A91F58" w:rsidRDefault="001C0DA9" w:rsidP="00227C6C">
            <w:pPr>
              <w:tabs>
                <w:tab w:val="left" w:pos="4392"/>
                <w:tab w:val="left" w:pos="5652"/>
                <w:tab w:val="left" w:pos="9392"/>
                <w:tab w:val="left" w:pos="10700"/>
              </w:tabs>
              <w:spacing w:before="20" w:after="40" w:line="17" w:lineRule="atLeast"/>
              <w:rPr>
                <w:rFonts w:ascii="Calibri" w:hAnsi="Calibri" w:cs="Arial"/>
                <w:b/>
                <w:bCs/>
                <w:sz w:val="16"/>
                <w:szCs w:val="16"/>
              </w:rPr>
            </w:pPr>
            <w:r w:rsidRPr="00A91F58">
              <w:rPr>
                <w:rFonts w:ascii="Calibri" w:hAnsi="Calibri" w:cs="Arial"/>
                <w:b/>
                <w:bCs/>
                <w:sz w:val="16"/>
                <w:szCs w:val="16"/>
                <w:u w:val="single"/>
              </w:rPr>
              <w:t xml:space="preserve">   </w:t>
            </w:r>
            <w:r w:rsidR="00E21223" w:rsidRPr="00A91F58">
              <w:rPr>
                <w:rFonts w:ascii="Calibri" w:hAnsi="Calibri" w:cs="Arial"/>
                <w:b/>
                <w:bCs/>
                <w:sz w:val="16"/>
                <w:szCs w:val="16"/>
                <w:u w:val="single"/>
              </w:rPr>
              <w:t xml:space="preserve">Hotel                                                                                                      </w:t>
            </w:r>
            <w:r w:rsidR="00A75DB4">
              <w:rPr>
                <w:rFonts w:ascii="Calibri" w:hAnsi="Calibri" w:cs="Arial"/>
                <w:b/>
                <w:bCs/>
                <w:sz w:val="16"/>
                <w:szCs w:val="16"/>
                <w:u w:val="single"/>
              </w:rPr>
              <w:t xml:space="preserve">             </w:t>
            </w:r>
            <w:r w:rsidR="00E21223" w:rsidRPr="00A91F58">
              <w:rPr>
                <w:rFonts w:ascii="Calibri" w:hAnsi="Calibri" w:cs="Arial"/>
                <w:b/>
                <w:bCs/>
                <w:sz w:val="16"/>
                <w:szCs w:val="16"/>
                <w:u w:val="single"/>
              </w:rPr>
              <w:t xml:space="preserve">  </w:t>
            </w:r>
            <w:r w:rsidR="00A63786" w:rsidRPr="00A91F58">
              <w:rPr>
                <w:rFonts w:ascii="Calibri" w:hAnsi="Calibri" w:cs="Arial"/>
                <w:b/>
                <w:bCs/>
                <w:sz w:val="16"/>
                <w:szCs w:val="16"/>
                <w:u w:val="single"/>
              </w:rPr>
              <w:t>Route</w:t>
            </w:r>
            <w:r w:rsidR="00E21223" w:rsidRPr="00A91F58">
              <w:rPr>
                <w:rFonts w:ascii="Calibri" w:eastAsia="Arial Unicode MS" w:hAnsi="Calibri" w:cs="Arial"/>
                <w:b/>
                <w:bCs/>
                <w:sz w:val="16"/>
                <w:szCs w:val="16"/>
                <w:u w:val="single"/>
              </w:rPr>
              <w:t xml:space="preserve">                 </w:t>
            </w:r>
            <w:r w:rsidR="00A63786" w:rsidRPr="00A91F58">
              <w:rPr>
                <w:rFonts w:ascii="Calibri" w:hAnsi="Calibri" w:cs="Arial"/>
                <w:b/>
                <w:bCs/>
                <w:sz w:val="16"/>
                <w:szCs w:val="16"/>
                <w:u w:val="single"/>
              </w:rPr>
              <w:t>Shuttle Boarding Location at Hotel</w:t>
            </w:r>
            <w:r w:rsidR="00A63786" w:rsidRPr="00A91F58">
              <w:rPr>
                <w:rFonts w:ascii="Calibri" w:hAnsi="Calibri" w:cs="Arial"/>
                <w:b/>
                <w:bCs/>
                <w:sz w:val="16"/>
                <w:szCs w:val="16"/>
                <w:u w:val="single"/>
              </w:rPr>
              <w:tab/>
            </w:r>
          </w:p>
          <w:tbl>
            <w:tblPr>
              <w:tblW w:w="10560" w:type="dxa"/>
              <w:tblInd w:w="5" w:type="dxa"/>
              <w:tblLook w:val="04A0" w:firstRow="1" w:lastRow="0" w:firstColumn="1" w:lastColumn="0" w:noHBand="0" w:noVBand="1"/>
            </w:tblPr>
            <w:tblGrid>
              <w:gridCol w:w="4660"/>
              <w:gridCol w:w="360"/>
              <w:gridCol w:w="5540"/>
            </w:tblGrid>
            <w:tr w:rsidR="005C224B" w:rsidRPr="009A243D" w14:paraId="70E1DCC1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575000BD" w14:textId="54E8971A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bookmarkStart w:id="0" w:name="RANGE!B9:D40"/>
                  <w:r>
                    <w:rPr>
                      <w:rFonts w:ascii="Calibri" w:hAnsi="Calibri" w:cs="Calibri"/>
                    </w:rPr>
                    <w:t xml:space="preserve">Avanti </w:t>
                  </w:r>
                  <w:r w:rsidR="000366D4">
                    <w:rPr>
                      <w:rFonts w:ascii="Calibri" w:hAnsi="Calibri" w:cs="Calibri"/>
                    </w:rPr>
                    <w:t>International</w:t>
                  </w:r>
                  <w:r>
                    <w:rPr>
                      <w:rFonts w:ascii="Calibri" w:hAnsi="Calibri" w:cs="Calibri"/>
                    </w:rPr>
                    <w:t xml:space="preserve"> Resort</w:t>
                  </w:r>
                  <w:bookmarkEnd w:id="0"/>
                </w:p>
              </w:tc>
              <w:tc>
                <w:tcPr>
                  <w:tcW w:w="360" w:type="dxa"/>
                  <w:noWrap/>
                  <w:vAlign w:val="center"/>
                </w:tcPr>
                <w:p w14:paraId="333937E4" w14:textId="2B1B46A3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1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3521E884" w14:textId="686BB116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Walk to Courtyard - Curbside on Austrian Ct</w:t>
                  </w:r>
                </w:p>
              </w:tc>
            </w:tr>
            <w:tr w:rsidR="005C224B" w:rsidRPr="009A243D" w14:paraId="53627839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23DEB8EC" w14:textId="1DE1D53F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Courtyard International Drive/Convention Center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32690349" w14:textId="56CA158F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1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01AFE14A" w14:textId="732410C2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Austrian Court</w:t>
                  </w:r>
                </w:p>
              </w:tc>
            </w:tr>
            <w:tr w:rsidR="005C224B" w:rsidRPr="009A243D" w14:paraId="1541E0B5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03AB0039" w14:textId="55E612C1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Days Inn Convention Center / International Drive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52344932" w14:textId="668D20B1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4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3AE8EFBC" w14:textId="3055B249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Hawaiian Court</w:t>
                  </w:r>
                </w:p>
              </w:tc>
            </w:tr>
            <w:tr w:rsidR="005C224B" w:rsidRPr="009A243D" w14:paraId="14C8A18B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1B563854" w14:textId="6726B144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 xml:space="preserve">DoubleTree </w:t>
                  </w:r>
                  <w:r w:rsidR="00D83C11">
                    <w:rPr>
                      <w:rFonts w:ascii="Calibri" w:hAnsi="Calibri" w:cs="Calibri"/>
                    </w:rPr>
                    <w:t>Theme Park Resort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55BBA74F" w14:textId="30BE289E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5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1B0E75C4" w14:textId="7E5FB6C2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Main Lobby - Outer Lane</w:t>
                  </w:r>
                </w:p>
              </w:tc>
            </w:tr>
            <w:tr w:rsidR="005C224B" w:rsidRPr="009A243D" w14:paraId="328144C3" w14:textId="77777777" w:rsidTr="00B62DA3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6FEA13F4" w14:textId="0A6048D8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Element Orlando Universal Blvd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020C7C45" w14:textId="20C7E8B4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3</w:t>
                  </w:r>
                </w:p>
              </w:tc>
              <w:tc>
                <w:tcPr>
                  <w:tcW w:w="5540" w:type="dxa"/>
                  <w:noWrap/>
                  <w:vAlign w:val="bottom"/>
                </w:tcPr>
                <w:p w14:paraId="340803A9" w14:textId="62970C70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Universal Blvd - Trolley Stop @ Fairfield</w:t>
                  </w:r>
                </w:p>
              </w:tc>
            </w:tr>
            <w:tr w:rsidR="005C224B" w:rsidRPr="009A243D" w14:paraId="46BB3984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2437B992" w14:textId="7BFE66CB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Embassy Suites - International Drive</w:t>
                  </w:r>
                  <w:r w:rsidR="000366D4">
                    <w:rPr>
                      <w:rFonts w:ascii="Calibri" w:hAnsi="Calibri" w:cs="Calibri"/>
                    </w:rPr>
                    <w:t xml:space="preserve"> ICON Park</w:t>
                  </w:r>
                  <w:r>
                    <w:rPr>
                      <w:rFonts w:ascii="Calibri" w:hAnsi="Calibri" w:cs="Calibri"/>
                    </w:rPr>
                    <w:t xml:space="preserve"> 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08D6C985" w14:textId="5584961D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1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32FD9EA0" w14:textId="3FF73E14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Jamaican Court</w:t>
                  </w:r>
                </w:p>
              </w:tc>
            </w:tr>
            <w:tr w:rsidR="005C224B" w:rsidRPr="009A243D" w14:paraId="6E1BF622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179A4B2E" w14:textId="0E58B7F8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Embassy Suites International Drive</w:t>
                  </w:r>
                  <w:r w:rsidR="000366D4">
                    <w:rPr>
                      <w:rFonts w:ascii="Calibri" w:hAnsi="Calibri" w:cs="Calibri"/>
                    </w:rPr>
                    <w:t xml:space="preserve"> Convention Center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1542EF77" w14:textId="37BDFA80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2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43E97435" w14:textId="4F782EC3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International Drive @ Trolley Stop</w:t>
                  </w:r>
                </w:p>
              </w:tc>
            </w:tr>
            <w:tr w:rsidR="005C224B" w:rsidRPr="009A243D" w14:paraId="60643DFA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41BE713C" w14:textId="60B60C63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Fairfield Inn &amp; Suites Orlando at Sea World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420AE071" w14:textId="5A7E29D1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6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36511A21" w14:textId="2AFD1AE8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International Dr - Trolley Stop @ TGIF</w:t>
                  </w:r>
                </w:p>
              </w:tc>
            </w:tr>
            <w:tr w:rsidR="005C224B" w:rsidRPr="009A243D" w14:paraId="38CCCF04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00AA7F6F" w14:textId="2037AA9A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Fairfield Inn &amp; Suites Orlando International Drive/Convention Center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27E7701C" w14:textId="02C56FED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3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74C4B125" w14:textId="2BB25E7E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 xml:space="preserve">Curbside on Universal Blvd </w:t>
                  </w:r>
                  <w:r w:rsidR="0058397B">
                    <w:rPr>
                      <w:rFonts w:ascii="Calibri" w:hAnsi="Calibri" w:cs="Calibri"/>
                    </w:rPr>
                    <w:t>@</w:t>
                  </w:r>
                  <w:r>
                    <w:rPr>
                      <w:rFonts w:ascii="Calibri" w:hAnsi="Calibri" w:cs="Calibri"/>
                    </w:rPr>
                    <w:t xml:space="preserve"> Trolley Stop</w:t>
                  </w:r>
                </w:p>
              </w:tc>
            </w:tr>
            <w:tr w:rsidR="005C224B" w:rsidRPr="009A243D" w14:paraId="3B11EDCB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242EA459" w14:textId="04444441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Hampton Inn International Drive/Convention Center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2C63A048" w14:textId="45151AA5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3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0508BB9B" w14:textId="66EDDA15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 xml:space="preserve">Walk to SpringHill Suites - Curbside on Universal </w:t>
                  </w:r>
                </w:p>
              </w:tc>
            </w:tr>
            <w:tr w:rsidR="005C224B" w:rsidRPr="009A243D" w14:paraId="3FFD668F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39DC5F56" w14:textId="08398037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 xml:space="preserve">Hilton Garden Inn Orlando at SeaWorld 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564230DF" w14:textId="76FA1D9A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5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4459B18E" w14:textId="660F39FD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Westwood Blvd</w:t>
                  </w:r>
                </w:p>
              </w:tc>
            </w:tr>
            <w:tr w:rsidR="005C224B" w:rsidRPr="009A243D" w14:paraId="59D0FB04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77544AD8" w14:textId="58327B65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 xml:space="preserve">Hilton Grand Vacations Club at SeaWorld 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77C84AEF" w14:textId="6D49BAE2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6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59EFA670" w14:textId="1ED6B18B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On Sea Harbor @ Trolley Stop G13</w:t>
                  </w:r>
                </w:p>
              </w:tc>
            </w:tr>
            <w:tr w:rsidR="002D7D5F" w:rsidRPr="009A243D" w14:paraId="6CC186B0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31D4F539" w14:textId="6C5D700F" w:rsidR="002D7D5F" w:rsidRDefault="00321DEC" w:rsidP="002D7D5F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 w:rsidRPr="00321DEC">
                    <w:rPr>
                      <w:rFonts w:ascii="Calibri" w:hAnsi="Calibri" w:cs="Calibri"/>
                    </w:rPr>
                    <w:t>Hilton Grand Vacations Club Las Palmeras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51D06A6A" w14:textId="357D4032" w:rsidR="002D7D5F" w:rsidRDefault="002D7D5F" w:rsidP="002D7D5F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7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438F5520" w14:textId="2114959C" w:rsidR="002D7D5F" w:rsidRDefault="002D7D5F" w:rsidP="002D7D5F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Outside Main Lobby</w:t>
                  </w:r>
                </w:p>
              </w:tc>
            </w:tr>
            <w:tr w:rsidR="005C224B" w:rsidRPr="009A243D" w14:paraId="2104C594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413AAA9C" w14:textId="57D09680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Hilton Orlando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02AFFA91" w14:textId="12A726D3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8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342C42A0" w14:textId="653CA58B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Group Departure Area</w:t>
                  </w:r>
                </w:p>
              </w:tc>
            </w:tr>
            <w:tr w:rsidR="005C224B" w:rsidRPr="009A243D" w14:paraId="74A4CB45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4F1C73E4" w14:textId="20677F0D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Holiday Inn Express &amp; Suites Orlando at SeaWorld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1196C35A" w14:textId="38388DE1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6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5FD11F26" w14:textId="569DB520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International Dr - Trolley Stop @ TGIF</w:t>
                  </w:r>
                </w:p>
              </w:tc>
            </w:tr>
            <w:tr w:rsidR="005C224B" w:rsidRPr="009A243D" w14:paraId="0D28D491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7117076E" w14:textId="73167887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Homewood Suites - International Drive/Convention Center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1B85006C" w14:textId="5C0DB8E9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3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586DF3A5" w14:textId="0B00CED4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 xml:space="preserve">Walk to SpringHill Suites - Curbside on Universal </w:t>
                  </w:r>
                </w:p>
              </w:tc>
            </w:tr>
            <w:tr w:rsidR="005C224B" w:rsidRPr="009A243D" w14:paraId="25955019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726F670F" w14:textId="509A1437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Hotel Landy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36D1A6FB" w14:textId="0AA3E5F4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3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23FFC0D4" w14:textId="0178CD54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Universal Blvd</w:t>
                  </w:r>
                </w:p>
              </w:tc>
            </w:tr>
            <w:tr w:rsidR="005C224B" w:rsidRPr="009A243D" w14:paraId="1F8B20CD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6C2E82B5" w14:textId="762199AA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Hyatt Place Orlando/Convention Center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4F59395D" w14:textId="633E47B3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3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2CFA75EF" w14:textId="7FA0CDFA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 xml:space="preserve">Walk to SpringHill Suites - Curbside on Universal </w:t>
                  </w:r>
                </w:p>
              </w:tc>
            </w:tr>
            <w:tr w:rsidR="005C224B" w:rsidRPr="009A243D" w14:paraId="58AA5DFB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37761D2F" w14:textId="0C6C106D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Hyatt Regency Orlando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494A5D34" w14:textId="3AB1D58F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8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44E67885" w14:textId="57D98CB8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Convention Center Entrance</w:t>
                  </w:r>
                </w:p>
              </w:tc>
            </w:tr>
            <w:tr w:rsidR="005C224B" w:rsidRPr="009A243D" w14:paraId="28E481A8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1AE453F5" w14:textId="07767181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La Quinta Inn &amp; Suites Convention Center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44759573" w14:textId="52AC0409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3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6DF34680" w14:textId="05EBF203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Universal - In front of Castle Hotel</w:t>
                  </w:r>
                </w:p>
              </w:tc>
            </w:tr>
            <w:tr w:rsidR="005C224B" w:rsidRPr="009A243D" w14:paraId="7A02E858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477A8D28" w14:textId="46E54DC8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Residence Inn by Marriott Orlando at SeaWorld®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438623F4" w14:textId="3BB9B8F0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5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0C1E1B1D" w14:textId="4032EDF9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Front Entrance</w:t>
                  </w:r>
                </w:p>
              </w:tc>
            </w:tr>
            <w:tr w:rsidR="005C224B" w:rsidRPr="009A243D" w14:paraId="287D10D4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5C987CBE" w14:textId="3B765AAC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Residence Inn Orlando Convention Center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60F659C4" w14:textId="6B0662E6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3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65DE9EC0" w14:textId="40F8BE00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 xml:space="preserve">Walk to SpringHill Suites - Curbside on Universal </w:t>
                  </w:r>
                </w:p>
              </w:tc>
            </w:tr>
            <w:tr w:rsidR="005C224B" w:rsidRPr="009A243D" w14:paraId="0443D154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60FB7020" w14:textId="0313DC0C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Rosen Centre Hotel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29097709" w14:textId="4B3B25DA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4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6B284DF6" w14:textId="3EF1E02D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Signature One Entrance</w:t>
                  </w:r>
                </w:p>
              </w:tc>
            </w:tr>
            <w:tr w:rsidR="005C224B" w:rsidRPr="009A243D" w14:paraId="659CA644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38C239D7" w14:textId="7BDE8401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Rosen Inn at Pointe Orlando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0E31BB09" w14:textId="658C3775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2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24E0F827" w14:textId="78A09462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International Drive @ Trolley Stop</w:t>
                  </w:r>
                </w:p>
              </w:tc>
            </w:tr>
            <w:tr w:rsidR="005C224B" w:rsidRPr="009A243D" w14:paraId="422ABD52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45A35E16" w14:textId="088D470B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Rosen Plaza Hotel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275D549A" w14:textId="0C143C74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2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42834CEB" w14:textId="3C1CDF28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International Drive @ Trolley Stop</w:t>
                  </w:r>
                </w:p>
              </w:tc>
            </w:tr>
            <w:tr w:rsidR="005C224B" w:rsidRPr="009A243D" w14:paraId="33B1521E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7CADC67B" w14:textId="76C660F4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SpringHill Suites by Marriott at SeaWorld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31A458C4" w14:textId="2F6C28EB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6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08EE2941" w14:textId="218DFA78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International Dr - Trolley Stop @ TGIF</w:t>
                  </w:r>
                </w:p>
              </w:tc>
            </w:tr>
            <w:tr w:rsidR="005C224B" w:rsidRPr="009A243D" w14:paraId="44D241EB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34A828E2" w14:textId="71A012F6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SpringHill Suites Orlando Convention Center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323533BA" w14:textId="3314D43C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3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3E0E474E" w14:textId="377050B7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Universal - By the fountain</w:t>
                  </w:r>
                </w:p>
              </w:tc>
            </w:tr>
            <w:tr w:rsidR="005C224B" w:rsidRPr="009A243D" w14:paraId="3CF8BD9B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5137B241" w14:textId="75E18717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The Castle Hotel, Autograph Collection®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60BE584E" w14:textId="26D45F25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3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014E895F" w14:textId="13AB4CFE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Universal Boulevard</w:t>
                  </w:r>
                </w:p>
              </w:tc>
            </w:tr>
            <w:tr w:rsidR="005C224B" w:rsidRPr="009A243D" w14:paraId="30A7E4F5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2D8EB0B6" w14:textId="2FC5AE51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TownePlace Suites by Marriott Orlando at SeaWorld®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561E0D68" w14:textId="6C733FBF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6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59F54012" w14:textId="235D8C75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International Dr - Trolley Stop @ TGIF</w:t>
                  </w:r>
                </w:p>
              </w:tc>
            </w:tr>
            <w:tr w:rsidR="005C224B" w:rsidRPr="009A243D" w14:paraId="46B04095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655BA1AA" w14:textId="76472424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Tru by Hilton Orlando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0755F278" w14:textId="69AF8249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5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074394CD" w14:textId="3CF7F040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Curbside on Westwood Blvd</w:t>
                  </w:r>
                </w:p>
              </w:tc>
            </w:tr>
            <w:tr w:rsidR="005C224B" w:rsidRPr="009A243D" w14:paraId="38D3DCDF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72AA723C" w14:textId="6EF9D44A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Universal's Terra Luna Resort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0FED6D66" w14:textId="438D27D8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7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228A9070" w14:textId="403AD3A7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Outside Main Lobby</w:t>
                  </w:r>
                </w:p>
              </w:tc>
            </w:tr>
            <w:tr w:rsidR="005C224B" w:rsidRPr="009A243D" w14:paraId="0CBE7E47" w14:textId="77777777" w:rsidTr="009A243D">
              <w:trPr>
                <w:trHeight w:val="53"/>
              </w:trPr>
              <w:tc>
                <w:tcPr>
                  <w:tcW w:w="4660" w:type="dxa"/>
                  <w:noWrap/>
                  <w:vAlign w:val="center"/>
                </w:tcPr>
                <w:p w14:paraId="32CD3C17" w14:textId="3B1188F0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Vista Cay Resort by Millenium</w:t>
                  </w:r>
                </w:p>
              </w:tc>
              <w:tc>
                <w:tcPr>
                  <w:tcW w:w="360" w:type="dxa"/>
                  <w:noWrap/>
                  <w:vAlign w:val="center"/>
                </w:tcPr>
                <w:p w14:paraId="06871979" w14:textId="01863B0D" w:rsidR="005C224B" w:rsidRPr="00354A33" w:rsidRDefault="005C224B" w:rsidP="005C224B">
                  <w:pPr>
                    <w:spacing w:line="17" w:lineRule="atLeast"/>
                    <w:jc w:val="center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7</w:t>
                  </w:r>
                </w:p>
              </w:tc>
              <w:tc>
                <w:tcPr>
                  <w:tcW w:w="5540" w:type="dxa"/>
                  <w:noWrap/>
                  <w:vAlign w:val="center"/>
                </w:tcPr>
                <w:p w14:paraId="07E8E5A4" w14:textId="5CFA3BD9" w:rsidR="005C224B" w:rsidRPr="00354A33" w:rsidRDefault="005C224B" w:rsidP="005C224B">
                  <w:pPr>
                    <w:spacing w:line="17" w:lineRule="atLeast"/>
                    <w:rPr>
                      <w:rFonts w:ascii="Calibri" w:hAnsi="Calibri" w:cs="Calibri"/>
                    </w:rPr>
                  </w:pPr>
                  <w:r>
                    <w:rPr>
                      <w:rFonts w:ascii="Calibri" w:hAnsi="Calibri" w:cs="Calibri"/>
                    </w:rPr>
                    <w:t>Stop Sign on Cayview Ave and Lake Cay Pl</w:t>
                  </w:r>
                </w:p>
              </w:tc>
            </w:tr>
          </w:tbl>
          <w:p w14:paraId="1AD9C401" w14:textId="7EB164E8" w:rsidR="00485440" w:rsidRPr="009C43B5" w:rsidRDefault="00485440" w:rsidP="0055682A">
            <w:pPr>
              <w:tabs>
                <w:tab w:val="left" w:pos="3992"/>
                <w:tab w:val="left" w:pos="5292"/>
                <w:tab w:val="left" w:pos="10700"/>
              </w:tabs>
              <w:spacing w:line="17" w:lineRule="atLeast"/>
              <w:rPr>
                <w:rFonts w:ascii="Calibri" w:hAnsi="Calibri" w:cs="Arial"/>
                <w:i/>
                <w:sz w:val="16"/>
                <w:szCs w:val="16"/>
              </w:rPr>
            </w:pPr>
          </w:p>
        </w:tc>
      </w:tr>
      <w:tr w:rsidR="00A63786" w:rsidRPr="00162F70" w14:paraId="31A3FAF5" w14:textId="77777777" w:rsidTr="00347E2C">
        <w:trPr>
          <w:cantSplit/>
          <w:trHeight w:val="4382"/>
        </w:trPr>
        <w:tc>
          <w:tcPr>
            <w:tcW w:w="918" w:type="dxa"/>
            <w:vMerge/>
            <w:textDirection w:val="btLr"/>
          </w:tcPr>
          <w:p w14:paraId="70BF201E" w14:textId="77777777" w:rsidR="00A63786" w:rsidRPr="00162F70" w:rsidRDefault="00A63786" w:rsidP="00162F70">
            <w:pPr>
              <w:ind w:left="113" w:right="113"/>
              <w:jc w:val="center"/>
              <w:rPr>
                <w:rFonts w:ascii="Calibri" w:hAnsi="Calibri" w:cs="Arial"/>
                <w:b/>
                <w:bCs/>
                <w:spacing w:val="60"/>
                <w:sz w:val="100"/>
                <w:szCs w:val="100"/>
              </w:rPr>
            </w:pPr>
          </w:p>
        </w:tc>
        <w:tc>
          <w:tcPr>
            <w:tcW w:w="6462" w:type="dxa"/>
            <w:vAlign w:val="center"/>
          </w:tcPr>
          <w:p w14:paraId="6F400061" w14:textId="77777777" w:rsidR="00A63786" w:rsidRDefault="00162F70" w:rsidP="00A75DB4">
            <w:pPr>
              <w:pStyle w:val="Heading3"/>
              <w:tabs>
                <w:tab w:val="left" w:pos="4700"/>
                <w:tab w:val="left" w:pos="7900"/>
              </w:tabs>
              <w:spacing w:line="204" w:lineRule="auto"/>
              <w:jc w:val="left"/>
              <w:rPr>
                <w:rFonts w:ascii="Calibri" w:hAnsi="Calibri" w:cs="Arial"/>
                <w:bCs/>
                <w:sz w:val="32"/>
                <w:szCs w:val="28"/>
                <w:u w:val="none"/>
              </w:rPr>
            </w:pPr>
            <w:r w:rsidRPr="00162F70">
              <w:rPr>
                <w:rFonts w:ascii="Calibri" w:hAnsi="Calibri" w:cs="Arial"/>
                <w:bCs/>
                <w:sz w:val="32"/>
                <w:szCs w:val="28"/>
                <w:u w:val="none"/>
              </w:rPr>
              <w:t>Hours of Service</w:t>
            </w:r>
          </w:p>
          <w:p w14:paraId="055B6F38" w14:textId="77777777" w:rsidR="00A75DB4" w:rsidRPr="00816B57" w:rsidRDefault="00A75DB4" w:rsidP="00A75DB4">
            <w:pPr>
              <w:rPr>
                <w:sz w:val="12"/>
                <w:szCs w:val="12"/>
              </w:rPr>
            </w:pPr>
          </w:p>
          <w:p w14:paraId="22BB17FB" w14:textId="7DB54043" w:rsidR="006B3771" w:rsidRPr="00162F70" w:rsidRDefault="00816B57" w:rsidP="006B3771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  <w:r>
              <w:rPr>
                <w:rFonts w:ascii="Calibri" w:hAnsi="Calibri" w:cs="Arial"/>
                <w:b/>
                <w:bCs/>
                <w:sz w:val="18"/>
              </w:rPr>
              <w:t xml:space="preserve">Wednesday, March </w:t>
            </w:r>
            <w:r w:rsidR="005C224B">
              <w:rPr>
                <w:rFonts w:ascii="Calibri" w:hAnsi="Calibri" w:cs="Arial"/>
                <w:b/>
                <w:bCs/>
                <w:sz w:val="18"/>
              </w:rPr>
              <w:t>17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</w:r>
            <w:r w:rsidR="006B3771" w:rsidRPr="00162F70">
              <w:rPr>
                <w:rFonts w:ascii="Calibri" w:hAnsi="Calibri" w:cs="Arial"/>
                <w:bCs/>
                <w:sz w:val="18"/>
              </w:rPr>
              <w:t xml:space="preserve">7:00 </w:t>
            </w:r>
            <w:r w:rsidR="006B3771">
              <w:rPr>
                <w:rFonts w:ascii="Calibri" w:hAnsi="Calibri" w:cs="Arial"/>
                <w:bCs/>
                <w:sz w:val="18"/>
              </w:rPr>
              <w:t>am</w:t>
            </w:r>
            <w:r w:rsidR="006B3771" w:rsidRPr="00162F70">
              <w:rPr>
                <w:rFonts w:ascii="Calibri" w:hAnsi="Calibri" w:cs="Arial"/>
                <w:bCs/>
                <w:sz w:val="18"/>
              </w:rPr>
              <w:tab/>
              <w:t>-</w:t>
            </w:r>
            <w:r w:rsidR="006B3771" w:rsidRPr="00162F70">
              <w:rPr>
                <w:rFonts w:ascii="Calibri" w:hAnsi="Calibri" w:cs="Arial"/>
                <w:bCs/>
                <w:sz w:val="18"/>
              </w:rPr>
              <w:tab/>
              <w:t xml:space="preserve">10:30 </w:t>
            </w:r>
            <w:r w:rsidR="006B3771">
              <w:rPr>
                <w:rFonts w:ascii="Calibri" w:hAnsi="Calibri" w:cs="Arial"/>
                <w:bCs/>
                <w:sz w:val="18"/>
              </w:rPr>
              <w:t>am</w:t>
            </w:r>
            <w:r w:rsidR="006B3771" w:rsidRPr="00162F70">
              <w:rPr>
                <w:rFonts w:ascii="Calibri" w:hAnsi="Calibri" w:cs="Arial"/>
                <w:bCs/>
                <w:sz w:val="18"/>
              </w:rPr>
              <w:tab/>
              <w:t xml:space="preserve">Every </w:t>
            </w:r>
            <w:r w:rsidR="006B3771">
              <w:rPr>
                <w:rFonts w:ascii="Calibri" w:hAnsi="Calibri" w:cs="Arial"/>
                <w:bCs/>
                <w:sz w:val="18"/>
              </w:rPr>
              <w:t>10-15</w:t>
            </w:r>
            <w:r w:rsidR="006B3771" w:rsidRPr="00162F70">
              <w:rPr>
                <w:rFonts w:ascii="Calibri" w:hAnsi="Calibri" w:cs="Arial"/>
                <w:bCs/>
                <w:sz w:val="18"/>
              </w:rPr>
              <w:t xml:space="preserve"> minutes </w:t>
            </w:r>
          </w:p>
          <w:p w14:paraId="7E93AAC2" w14:textId="77777777" w:rsidR="006B3771" w:rsidRPr="00162F70" w:rsidRDefault="006B3771" w:rsidP="006B3771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  <w:r>
              <w:rPr>
                <w:rFonts w:ascii="Calibri" w:hAnsi="Calibri" w:cs="Arial"/>
                <w:b/>
                <w:bCs/>
                <w:sz w:val="18"/>
              </w:rPr>
              <w:t xml:space="preserve">             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  <w:t xml:space="preserve">10:30 </w:t>
            </w:r>
            <w:r>
              <w:rPr>
                <w:rFonts w:ascii="Calibri" w:hAnsi="Calibri" w:cs="Arial"/>
                <w:bCs/>
                <w:sz w:val="18"/>
              </w:rPr>
              <w:t>am</w:t>
            </w:r>
            <w:r>
              <w:rPr>
                <w:rFonts w:ascii="Calibri" w:hAnsi="Calibri" w:cs="Arial"/>
                <w:bCs/>
                <w:sz w:val="18"/>
              </w:rPr>
              <w:tab/>
              <w:t>-</w:t>
            </w:r>
            <w:r>
              <w:rPr>
                <w:rFonts w:ascii="Calibri" w:hAnsi="Calibri" w:cs="Arial"/>
                <w:bCs/>
                <w:sz w:val="18"/>
              </w:rPr>
              <w:tab/>
              <w:t>4</w:t>
            </w:r>
            <w:r w:rsidRPr="00162F70">
              <w:rPr>
                <w:rFonts w:ascii="Calibri" w:hAnsi="Calibri" w:cs="Arial"/>
                <w:bCs/>
                <w:sz w:val="18"/>
              </w:rPr>
              <w:t xml:space="preserve">:00 </w:t>
            </w:r>
            <w:r>
              <w:rPr>
                <w:rFonts w:ascii="Calibri" w:hAnsi="Calibri" w:cs="Arial"/>
                <w:bCs/>
                <w:sz w:val="18"/>
              </w:rPr>
              <w:t>pm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  <w:t>Every 30 minutes *</w:t>
            </w:r>
          </w:p>
          <w:p w14:paraId="020AC59F" w14:textId="77777777" w:rsidR="006B3771" w:rsidRPr="00162F70" w:rsidRDefault="006B3771" w:rsidP="006B3771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  <w:r>
              <w:rPr>
                <w:rFonts w:ascii="Calibri" w:hAnsi="Calibri" w:cs="Arial"/>
                <w:bCs/>
                <w:sz w:val="18"/>
              </w:rPr>
              <w:tab/>
              <w:t>4</w:t>
            </w:r>
            <w:r w:rsidRPr="00162F70">
              <w:rPr>
                <w:rFonts w:ascii="Calibri" w:hAnsi="Calibri" w:cs="Arial"/>
                <w:bCs/>
                <w:sz w:val="18"/>
              </w:rPr>
              <w:t xml:space="preserve">:00 </w:t>
            </w:r>
            <w:r>
              <w:rPr>
                <w:rFonts w:ascii="Calibri" w:hAnsi="Calibri" w:cs="Arial"/>
                <w:bCs/>
                <w:sz w:val="18"/>
              </w:rPr>
              <w:t>pm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  <w:t>-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  <w:t xml:space="preserve">6:30 </w:t>
            </w:r>
            <w:r>
              <w:rPr>
                <w:rFonts w:ascii="Calibri" w:hAnsi="Calibri" w:cs="Arial"/>
                <w:bCs/>
                <w:sz w:val="18"/>
              </w:rPr>
              <w:t>pm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  <w:t>Every 10-15 minutes</w:t>
            </w:r>
          </w:p>
          <w:p w14:paraId="724C2306" w14:textId="73A398E3" w:rsidR="006B3771" w:rsidRPr="00162F70" w:rsidRDefault="006B3771" w:rsidP="006B3771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  <w:r w:rsidRPr="00162F70">
              <w:rPr>
                <w:rFonts w:ascii="Calibri" w:hAnsi="Calibri" w:cs="Arial"/>
                <w:bCs/>
                <w:sz w:val="18"/>
              </w:rPr>
              <w:tab/>
              <w:t xml:space="preserve">6:30 </w:t>
            </w:r>
            <w:r>
              <w:rPr>
                <w:rFonts w:ascii="Calibri" w:hAnsi="Calibri" w:cs="Arial"/>
                <w:bCs/>
                <w:sz w:val="18"/>
              </w:rPr>
              <w:t>pm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  <w:t>-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</w:r>
            <w:r>
              <w:rPr>
                <w:rFonts w:ascii="Calibri" w:hAnsi="Calibri" w:cs="Arial"/>
                <w:bCs/>
                <w:sz w:val="18"/>
              </w:rPr>
              <w:t>9:00</w:t>
            </w:r>
            <w:r w:rsidRPr="00162F70">
              <w:rPr>
                <w:rFonts w:ascii="Calibri" w:hAnsi="Calibri" w:cs="Arial"/>
                <w:bCs/>
                <w:sz w:val="18"/>
              </w:rPr>
              <w:t xml:space="preserve"> </w:t>
            </w:r>
            <w:r>
              <w:rPr>
                <w:rFonts w:ascii="Calibri" w:hAnsi="Calibri" w:cs="Arial"/>
                <w:bCs/>
                <w:sz w:val="18"/>
              </w:rPr>
              <w:t>pm</w:t>
            </w:r>
            <w:r>
              <w:rPr>
                <w:rFonts w:ascii="Calibri" w:hAnsi="Calibri" w:cs="Arial"/>
                <w:bCs/>
                <w:sz w:val="18"/>
              </w:rPr>
              <w:tab/>
              <w:t xml:space="preserve">Every 30 </w:t>
            </w:r>
            <w:r w:rsidRPr="00162F70">
              <w:rPr>
                <w:rFonts w:ascii="Calibri" w:hAnsi="Calibri" w:cs="Arial"/>
                <w:bCs/>
                <w:sz w:val="18"/>
              </w:rPr>
              <w:t>minutes *</w:t>
            </w:r>
          </w:p>
          <w:p w14:paraId="073190DF" w14:textId="6DE89B35" w:rsidR="00816B57" w:rsidRDefault="00816B57" w:rsidP="00816B57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</w:p>
          <w:p w14:paraId="138F7B87" w14:textId="4C7BD8DF" w:rsidR="00162F70" w:rsidRPr="00162F70" w:rsidRDefault="00816B57" w:rsidP="00816B57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  <w:r w:rsidRPr="00162F70">
              <w:rPr>
                <w:rFonts w:ascii="Calibri" w:hAnsi="Calibri" w:cs="Arial"/>
                <w:b/>
                <w:bCs/>
                <w:sz w:val="18"/>
              </w:rPr>
              <w:t xml:space="preserve">Thursday, </w:t>
            </w:r>
            <w:r>
              <w:rPr>
                <w:rFonts w:ascii="Calibri" w:hAnsi="Calibri" w:cs="Arial"/>
                <w:b/>
                <w:bCs/>
                <w:sz w:val="18"/>
              </w:rPr>
              <w:t xml:space="preserve">March </w:t>
            </w:r>
            <w:r w:rsidR="005C224B">
              <w:rPr>
                <w:rFonts w:ascii="Calibri" w:hAnsi="Calibri" w:cs="Arial"/>
                <w:b/>
                <w:bCs/>
                <w:sz w:val="18"/>
              </w:rPr>
              <w:t>18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ab/>
              <w:t xml:space="preserve">7:00 </w:t>
            </w:r>
            <w:r w:rsidR="00162F70">
              <w:rPr>
                <w:rFonts w:ascii="Calibri" w:hAnsi="Calibri" w:cs="Arial"/>
                <w:bCs/>
                <w:sz w:val="18"/>
              </w:rPr>
              <w:t>am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ab/>
              <w:t>-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ab/>
            </w:r>
            <w:r w:rsidR="006B3771" w:rsidRPr="00162F70">
              <w:rPr>
                <w:rFonts w:ascii="Calibri" w:hAnsi="Calibri" w:cs="Arial"/>
                <w:bCs/>
                <w:sz w:val="18"/>
              </w:rPr>
              <w:t xml:space="preserve">10:30 </w:t>
            </w:r>
            <w:r w:rsidR="006B3771">
              <w:rPr>
                <w:rFonts w:ascii="Calibri" w:hAnsi="Calibri" w:cs="Arial"/>
                <w:bCs/>
                <w:sz w:val="18"/>
              </w:rPr>
              <w:t>am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ab/>
              <w:t xml:space="preserve">Every </w:t>
            </w:r>
            <w:r w:rsidR="000C1ADB">
              <w:rPr>
                <w:rFonts w:ascii="Calibri" w:hAnsi="Calibri" w:cs="Arial"/>
                <w:bCs/>
                <w:sz w:val="18"/>
              </w:rPr>
              <w:t>1</w:t>
            </w:r>
            <w:r w:rsidR="006B3771">
              <w:rPr>
                <w:rFonts w:ascii="Calibri" w:hAnsi="Calibri" w:cs="Arial"/>
                <w:bCs/>
                <w:sz w:val="18"/>
              </w:rPr>
              <w:t>0</w:t>
            </w:r>
            <w:r w:rsidR="000C1ADB">
              <w:rPr>
                <w:rFonts w:ascii="Calibri" w:hAnsi="Calibri" w:cs="Arial"/>
                <w:bCs/>
                <w:sz w:val="18"/>
              </w:rPr>
              <w:t>-</w:t>
            </w:r>
            <w:r w:rsidR="006B3771">
              <w:rPr>
                <w:rFonts w:ascii="Calibri" w:hAnsi="Calibri" w:cs="Arial"/>
                <w:bCs/>
                <w:sz w:val="18"/>
              </w:rPr>
              <w:t>15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 xml:space="preserve"> minutes </w:t>
            </w:r>
          </w:p>
          <w:p w14:paraId="6A238EFE" w14:textId="6C8A95D6" w:rsidR="00162F70" w:rsidRPr="00162F70" w:rsidRDefault="00442188" w:rsidP="00A75DB4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  <w:r>
              <w:rPr>
                <w:rFonts w:ascii="Calibri" w:hAnsi="Calibri" w:cs="Arial"/>
                <w:b/>
                <w:bCs/>
                <w:sz w:val="18"/>
              </w:rPr>
              <w:t xml:space="preserve">             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ab/>
              <w:t xml:space="preserve">10:30 </w:t>
            </w:r>
            <w:r w:rsidR="00162F70">
              <w:rPr>
                <w:rFonts w:ascii="Calibri" w:hAnsi="Calibri" w:cs="Arial"/>
                <w:bCs/>
                <w:sz w:val="18"/>
              </w:rPr>
              <w:t>am</w:t>
            </w:r>
            <w:r w:rsidR="00001EC1">
              <w:rPr>
                <w:rFonts w:ascii="Calibri" w:hAnsi="Calibri" w:cs="Arial"/>
                <w:bCs/>
                <w:sz w:val="18"/>
              </w:rPr>
              <w:tab/>
              <w:t>-</w:t>
            </w:r>
            <w:r w:rsidR="00001EC1">
              <w:rPr>
                <w:rFonts w:ascii="Calibri" w:hAnsi="Calibri" w:cs="Arial"/>
                <w:bCs/>
                <w:sz w:val="18"/>
              </w:rPr>
              <w:tab/>
              <w:t>4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 xml:space="preserve">:00 </w:t>
            </w:r>
            <w:r w:rsidR="00162F70">
              <w:rPr>
                <w:rFonts w:ascii="Calibri" w:hAnsi="Calibri" w:cs="Arial"/>
                <w:bCs/>
                <w:sz w:val="18"/>
              </w:rPr>
              <w:t>pm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ab/>
              <w:t>Every 30 minutes *</w:t>
            </w:r>
          </w:p>
          <w:p w14:paraId="71318F53" w14:textId="77777777" w:rsidR="00162F70" w:rsidRPr="00162F70" w:rsidRDefault="00001EC1" w:rsidP="00A75DB4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  <w:r>
              <w:rPr>
                <w:rFonts w:ascii="Calibri" w:hAnsi="Calibri" w:cs="Arial"/>
                <w:bCs/>
                <w:sz w:val="18"/>
              </w:rPr>
              <w:tab/>
              <w:t>4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 xml:space="preserve">:00 </w:t>
            </w:r>
            <w:r w:rsidR="00162F70">
              <w:rPr>
                <w:rFonts w:ascii="Calibri" w:hAnsi="Calibri" w:cs="Arial"/>
                <w:bCs/>
                <w:sz w:val="18"/>
              </w:rPr>
              <w:t>pm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ab/>
              <w:t>-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ab/>
              <w:t xml:space="preserve">6:30 </w:t>
            </w:r>
            <w:r w:rsidR="00162F70">
              <w:rPr>
                <w:rFonts w:ascii="Calibri" w:hAnsi="Calibri" w:cs="Arial"/>
                <w:bCs/>
                <w:sz w:val="18"/>
              </w:rPr>
              <w:t>pm</w:t>
            </w:r>
            <w:r w:rsidR="00162F70" w:rsidRPr="00162F70">
              <w:rPr>
                <w:rFonts w:ascii="Calibri" w:hAnsi="Calibri" w:cs="Arial"/>
                <w:bCs/>
                <w:sz w:val="18"/>
              </w:rPr>
              <w:tab/>
              <w:t>Every 10-15 minutes</w:t>
            </w:r>
          </w:p>
          <w:p w14:paraId="155446F6" w14:textId="77777777" w:rsidR="00162F70" w:rsidRPr="00162F70" w:rsidRDefault="00162F70" w:rsidP="00A75DB4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  <w:r w:rsidRPr="00162F70">
              <w:rPr>
                <w:rFonts w:ascii="Calibri" w:hAnsi="Calibri" w:cs="Arial"/>
                <w:bCs/>
                <w:sz w:val="18"/>
              </w:rPr>
              <w:tab/>
              <w:t xml:space="preserve">6:30 </w:t>
            </w:r>
            <w:r>
              <w:rPr>
                <w:rFonts w:ascii="Calibri" w:hAnsi="Calibri" w:cs="Arial"/>
                <w:bCs/>
                <w:sz w:val="18"/>
              </w:rPr>
              <w:t>pm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  <w:t>-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</w:r>
            <w:r w:rsidR="0055682A">
              <w:rPr>
                <w:rFonts w:ascii="Calibri" w:hAnsi="Calibri" w:cs="Arial"/>
                <w:bCs/>
                <w:sz w:val="18"/>
              </w:rPr>
              <w:t>7:30</w:t>
            </w:r>
            <w:r w:rsidRPr="00162F70">
              <w:rPr>
                <w:rFonts w:ascii="Calibri" w:hAnsi="Calibri" w:cs="Arial"/>
                <w:bCs/>
                <w:sz w:val="18"/>
              </w:rPr>
              <w:t xml:space="preserve"> </w:t>
            </w:r>
            <w:r>
              <w:rPr>
                <w:rFonts w:ascii="Calibri" w:hAnsi="Calibri" w:cs="Arial"/>
                <w:bCs/>
                <w:sz w:val="18"/>
              </w:rPr>
              <w:t>pm</w:t>
            </w:r>
            <w:r w:rsidR="00212E9D">
              <w:rPr>
                <w:rFonts w:ascii="Calibri" w:hAnsi="Calibri" w:cs="Arial"/>
                <w:bCs/>
                <w:sz w:val="18"/>
              </w:rPr>
              <w:tab/>
              <w:t xml:space="preserve">Every </w:t>
            </w:r>
            <w:r w:rsidR="003B5057">
              <w:rPr>
                <w:rFonts w:ascii="Calibri" w:hAnsi="Calibri" w:cs="Arial"/>
                <w:bCs/>
                <w:sz w:val="18"/>
              </w:rPr>
              <w:t xml:space="preserve">30 </w:t>
            </w:r>
            <w:r w:rsidRPr="00162F70">
              <w:rPr>
                <w:rFonts w:ascii="Calibri" w:hAnsi="Calibri" w:cs="Arial"/>
                <w:bCs/>
                <w:sz w:val="18"/>
              </w:rPr>
              <w:t>minutes *</w:t>
            </w:r>
          </w:p>
          <w:p w14:paraId="5D32FCBE" w14:textId="77777777" w:rsidR="00162F70" w:rsidRPr="00162F70" w:rsidRDefault="00162F70" w:rsidP="00A75DB4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2"/>
              </w:rPr>
            </w:pPr>
          </w:p>
          <w:p w14:paraId="0816F9C4" w14:textId="77777777" w:rsidR="00001EC1" w:rsidRPr="00162F70" w:rsidRDefault="00001EC1" w:rsidP="00A75DB4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2"/>
              </w:rPr>
            </w:pPr>
          </w:p>
          <w:p w14:paraId="74788787" w14:textId="63973E6C" w:rsidR="00162F70" w:rsidRPr="00162F70" w:rsidRDefault="00162F70" w:rsidP="00A75DB4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  <w:r w:rsidRPr="00162F70">
              <w:rPr>
                <w:rFonts w:ascii="Calibri" w:hAnsi="Calibri" w:cs="Arial"/>
                <w:b/>
                <w:bCs/>
                <w:sz w:val="18"/>
              </w:rPr>
              <w:t xml:space="preserve">Friday, </w:t>
            </w:r>
            <w:r w:rsidR="00442188">
              <w:rPr>
                <w:rFonts w:ascii="Calibri" w:hAnsi="Calibri" w:cs="Arial"/>
                <w:b/>
                <w:bCs/>
                <w:sz w:val="18"/>
              </w:rPr>
              <w:t xml:space="preserve">March </w:t>
            </w:r>
            <w:r w:rsidR="005C224B">
              <w:rPr>
                <w:rFonts w:ascii="Calibri" w:hAnsi="Calibri" w:cs="Arial"/>
                <w:b/>
                <w:bCs/>
                <w:sz w:val="18"/>
              </w:rPr>
              <w:t>19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  <w:t xml:space="preserve">7:00 </w:t>
            </w:r>
            <w:r>
              <w:rPr>
                <w:rFonts w:ascii="Calibri" w:hAnsi="Calibri" w:cs="Arial"/>
                <w:bCs/>
                <w:sz w:val="18"/>
              </w:rPr>
              <w:t>am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  <w:t>-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</w:r>
            <w:r w:rsidR="006B3771" w:rsidRPr="00162F70">
              <w:rPr>
                <w:rFonts w:ascii="Calibri" w:hAnsi="Calibri" w:cs="Arial"/>
                <w:bCs/>
                <w:sz w:val="18"/>
              </w:rPr>
              <w:t xml:space="preserve">10:30 </w:t>
            </w:r>
            <w:r w:rsidR="006B3771">
              <w:rPr>
                <w:rFonts w:ascii="Calibri" w:hAnsi="Calibri" w:cs="Arial"/>
                <w:bCs/>
                <w:sz w:val="18"/>
              </w:rPr>
              <w:t>am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  <w:t xml:space="preserve">Every </w:t>
            </w:r>
            <w:r w:rsidR="006B3771">
              <w:rPr>
                <w:rFonts w:ascii="Calibri" w:hAnsi="Calibri" w:cs="Arial"/>
                <w:bCs/>
                <w:sz w:val="18"/>
              </w:rPr>
              <w:t>10-</w:t>
            </w:r>
            <w:r w:rsidR="000C1ADB">
              <w:rPr>
                <w:rFonts w:ascii="Calibri" w:hAnsi="Calibri" w:cs="Arial"/>
                <w:bCs/>
                <w:sz w:val="18"/>
              </w:rPr>
              <w:t>15</w:t>
            </w:r>
            <w:r w:rsidR="000C1ADB" w:rsidRPr="00162F70">
              <w:rPr>
                <w:rFonts w:ascii="Calibri" w:hAnsi="Calibri" w:cs="Arial"/>
                <w:bCs/>
                <w:sz w:val="18"/>
              </w:rPr>
              <w:t xml:space="preserve"> </w:t>
            </w:r>
            <w:r w:rsidR="00E46A87">
              <w:rPr>
                <w:rFonts w:ascii="Calibri" w:hAnsi="Calibri" w:cs="Arial"/>
                <w:bCs/>
                <w:sz w:val="18"/>
              </w:rPr>
              <w:t xml:space="preserve">minutes </w:t>
            </w:r>
          </w:p>
          <w:p w14:paraId="08E7B6B7" w14:textId="6A070BC8" w:rsidR="00A63786" w:rsidRDefault="00162F70" w:rsidP="00A75DB4">
            <w:pPr>
              <w:pStyle w:val="Header"/>
              <w:tabs>
                <w:tab w:val="left" w:pos="2052"/>
                <w:tab w:val="center" w:pos="2952"/>
                <w:tab w:val="right" w:pos="3852"/>
                <w:tab w:val="left" w:pos="4122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  <w:r w:rsidRPr="00162F70">
              <w:rPr>
                <w:rFonts w:ascii="Calibri" w:hAnsi="Calibri" w:cs="Arial"/>
                <w:bCs/>
                <w:sz w:val="18"/>
              </w:rPr>
              <w:tab/>
            </w:r>
            <w:r w:rsidR="006B3771" w:rsidRPr="00162F70">
              <w:rPr>
                <w:rFonts w:ascii="Calibri" w:hAnsi="Calibri" w:cs="Arial"/>
                <w:bCs/>
                <w:sz w:val="18"/>
              </w:rPr>
              <w:t xml:space="preserve">10:30 </w:t>
            </w:r>
            <w:r w:rsidR="006B3771">
              <w:rPr>
                <w:rFonts w:ascii="Calibri" w:hAnsi="Calibri" w:cs="Arial"/>
                <w:bCs/>
                <w:sz w:val="18"/>
              </w:rPr>
              <w:t>am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  <w:t>-</w:t>
            </w:r>
            <w:r w:rsidR="006B3771" w:rsidRPr="00162F70">
              <w:rPr>
                <w:rFonts w:ascii="Calibri" w:hAnsi="Calibri" w:cs="Arial"/>
                <w:bCs/>
                <w:sz w:val="18"/>
              </w:rPr>
              <w:tab/>
            </w:r>
            <w:r w:rsidR="006B3771">
              <w:rPr>
                <w:rFonts w:ascii="Calibri" w:hAnsi="Calibri" w:cs="Arial"/>
                <w:bCs/>
                <w:sz w:val="18"/>
              </w:rPr>
              <w:t>4</w:t>
            </w:r>
            <w:r w:rsidR="006B3771" w:rsidRPr="00162F70">
              <w:rPr>
                <w:rFonts w:ascii="Calibri" w:hAnsi="Calibri" w:cs="Arial"/>
                <w:bCs/>
                <w:sz w:val="18"/>
              </w:rPr>
              <w:t>:</w:t>
            </w:r>
            <w:r w:rsidR="006B3771">
              <w:rPr>
                <w:rFonts w:ascii="Calibri" w:hAnsi="Calibri" w:cs="Arial"/>
                <w:bCs/>
                <w:sz w:val="18"/>
              </w:rPr>
              <w:t>3</w:t>
            </w:r>
            <w:r w:rsidR="006B3771" w:rsidRPr="00162F70">
              <w:rPr>
                <w:rFonts w:ascii="Calibri" w:hAnsi="Calibri" w:cs="Arial"/>
                <w:bCs/>
                <w:sz w:val="18"/>
              </w:rPr>
              <w:t xml:space="preserve">0 </w:t>
            </w:r>
            <w:r w:rsidR="006B3771">
              <w:rPr>
                <w:rFonts w:ascii="Calibri" w:hAnsi="Calibri" w:cs="Arial"/>
                <w:bCs/>
                <w:sz w:val="18"/>
              </w:rPr>
              <w:t>pm</w:t>
            </w:r>
            <w:r w:rsidRPr="00162F70">
              <w:rPr>
                <w:rFonts w:ascii="Calibri" w:hAnsi="Calibri" w:cs="Arial"/>
                <w:bCs/>
                <w:sz w:val="18"/>
              </w:rPr>
              <w:tab/>
            </w:r>
            <w:r w:rsidRPr="00162F70">
              <w:rPr>
                <w:rFonts w:ascii="Calibri" w:hAnsi="Calibri" w:cs="Arial"/>
                <w:bCs/>
                <w:sz w:val="18"/>
              </w:rPr>
              <w:tab/>
            </w:r>
            <w:r w:rsidR="006B3771" w:rsidRPr="00162F70">
              <w:rPr>
                <w:rFonts w:ascii="Calibri" w:hAnsi="Calibri" w:cs="Arial"/>
                <w:bCs/>
                <w:sz w:val="18"/>
              </w:rPr>
              <w:t>Every 30 minutes *</w:t>
            </w:r>
          </w:p>
          <w:p w14:paraId="3C593198" w14:textId="77777777" w:rsidR="00162F70" w:rsidRPr="00162F70" w:rsidRDefault="00162F70" w:rsidP="00A75DB4">
            <w:pPr>
              <w:pStyle w:val="Header"/>
              <w:tabs>
                <w:tab w:val="clear" w:pos="4320"/>
                <w:tab w:val="left" w:pos="2052"/>
                <w:tab w:val="left" w:pos="2822"/>
                <w:tab w:val="center" w:pos="3042"/>
                <w:tab w:val="center" w:pos="3902"/>
                <w:tab w:val="right" w:pos="4032"/>
                <w:tab w:val="left" w:pos="4392"/>
                <w:tab w:val="right" w:pos="4982"/>
                <w:tab w:val="left" w:pos="5882"/>
              </w:tabs>
              <w:spacing w:line="204" w:lineRule="auto"/>
              <w:ind w:left="360"/>
              <w:rPr>
                <w:rFonts w:ascii="Calibri" w:hAnsi="Calibri" w:cs="Arial"/>
                <w:bCs/>
                <w:sz w:val="12"/>
                <w:szCs w:val="8"/>
              </w:rPr>
            </w:pPr>
          </w:p>
          <w:p w14:paraId="44D06704" w14:textId="693AAE0A" w:rsidR="00A63786" w:rsidRPr="00162F70" w:rsidRDefault="00A63786" w:rsidP="00A75DB4">
            <w:pPr>
              <w:pStyle w:val="Header"/>
              <w:tabs>
                <w:tab w:val="clear" w:pos="8640"/>
                <w:tab w:val="left" w:pos="1800"/>
                <w:tab w:val="left" w:pos="3870"/>
                <w:tab w:val="left" w:pos="4320"/>
                <w:tab w:val="left" w:pos="4680"/>
              </w:tabs>
              <w:spacing w:line="204" w:lineRule="auto"/>
              <w:rPr>
                <w:rFonts w:ascii="Calibri" w:hAnsi="Calibri" w:cs="Arial"/>
                <w:b/>
                <w:bCs/>
                <w:i/>
                <w:iCs/>
                <w:sz w:val="16"/>
              </w:rPr>
            </w:pPr>
            <w:r w:rsidRPr="00162F70">
              <w:rPr>
                <w:rFonts w:ascii="Calibri" w:hAnsi="Calibri" w:cs="Arial"/>
                <w:b/>
                <w:bCs/>
                <w:i/>
                <w:iCs/>
                <w:sz w:val="16"/>
              </w:rPr>
              <w:t>*</w:t>
            </w:r>
            <w:r w:rsidR="00354A33" w:rsidRPr="00162F70">
              <w:rPr>
                <w:rFonts w:ascii="Calibri" w:hAnsi="Calibri" w:cs="Arial"/>
                <w:b/>
                <w:bCs/>
                <w:i/>
                <w:iCs/>
                <w:sz w:val="16"/>
              </w:rPr>
              <w:t>Departs from the</w:t>
            </w:r>
            <w:r w:rsidRPr="00162F70">
              <w:rPr>
                <w:rFonts w:ascii="Calibri" w:hAnsi="Calibri" w:cs="Arial"/>
                <w:b/>
                <w:bCs/>
                <w:i/>
                <w:iCs/>
                <w:sz w:val="16"/>
              </w:rPr>
              <w:t xml:space="preserve"> convention center on the hour and half-hour</w:t>
            </w:r>
            <w:r w:rsidR="00162F70">
              <w:rPr>
                <w:rFonts w:ascii="Calibri" w:hAnsi="Calibri" w:cs="Arial"/>
                <w:b/>
                <w:bCs/>
                <w:i/>
                <w:iCs/>
                <w:sz w:val="16"/>
              </w:rPr>
              <w:t>.</w:t>
            </w:r>
          </w:p>
          <w:p w14:paraId="0A0CD348" w14:textId="77777777" w:rsidR="00A63786" w:rsidRPr="00162F70" w:rsidRDefault="00A63786" w:rsidP="00A75DB4">
            <w:pPr>
              <w:pStyle w:val="Header"/>
              <w:tabs>
                <w:tab w:val="clear" w:pos="8640"/>
                <w:tab w:val="left" w:pos="1800"/>
                <w:tab w:val="left" w:pos="3870"/>
                <w:tab w:val="left" w:pos="4320"/>
                <w:tab w:val="left" w:pos="4680"/>
              </w:tabs>
              <w:spacing w:line="204" w:lineRule="auto"/>
              <w:rPr>
                <w:rFonts w:ascii="Calibri" w:hAnsi="Calibri" w:cs="Arial"/>
                <w:b/>
                <w:bCs/>
                <w:i/>
                <w:iCs/>
                <w:sz w:val="14"/>
                <w:szCs w:val="24"/>
              </w:rPr>
            </w:pPr>
          </w:p>
          <w:p w14:paraId="291227EE" w14:textId="2E61E382" w:rsidR="00A63786" w:rsidRDefault="00A63786" w:rsidP="00A75DB4">
            <w:pPr>
              <w:pStyle w:val="BodyText"/>
              <w:spacing w:line="204" w:lineRule="auto"/>
              <w:jc w:val="left"/>
              <w:rPr>
                <w:rFonts w:ascii="Calibri" w:hAnsi="Calibri" w:cs="Arial"/>
                <w:szCs w:val="16"/>
              </w:rPr>
            </w:pPr>
            <w:r w:rsidRPr="00162F70">
              <w:rPr>
                <w:rFonts w:ascii="Calibri" w:hAnsi="Calibri" w:cs="Arial"/>
                <w:szCs w:val="16"/>
              </w:rPr>
              <w:t xml:space="preserve">Schedule may vary due to traffic &amp; weather conditions. </w:t>
            </w:r>
            <w:r w:rsidRPr="00162F70">
              <w:rPr>
                <w:rFonts w:ascii="Calibri" w:hAnsi="Calibri" w:cs="Arial"/>
                <w:szCs w:val="16"/>
              </w:rPr>
              <w:br/>
              <w:t xml:space="preserve">Last bus leaves from hotel </w:t>
            </w:r>
            <w:r w:rsidR="00162F70">
              <w:rPr>
                <w:rFonts w:ascii="Calibri" w:hAnsi="Calibri" w:cs="Arial"/>
                <w:szCs w:val="16"/>
              </w:rPr>
              <w:t>60</w:t>
            </w:r>
            <w:r w:rsidRPr="00162F70">
              <w:rPr>
                <w:rFonts w:ascii="Calibri" w:hAnsi="Calibri" w:cs="Arial"/>
                <w:szCs w:val="16"/>
              </w:rPr>
              <w:t xml:space="preserve"> minutes prior to end time with no return servic</w:t>
            </w:r>
            <w:r w:rsidR="00116587">
              <w:rPr>
                <w:rFonts w:ascii="Calibri" w:hAnsi="Calibri" w:cs="Arial"/>
                <w:szCs w:val="16"/>
              </w:rPr>
              <w:t>e.</w:t>
            </w:r>
          </w:p>
          <w:p w14:paraId="3892A6D5" w14:textId="70E04807" w:rsidR="00816B57" w:rsidRPr="00162F70" w:rsidRDefault="00816B57" w:rsidP="00A75DB4">
            <w:pPr>
              <w:pStyle w:val="BodyText"/>
              <w:spacing w:line="204" w:lineRule="auto"/>
              <w:jc w:val="left"/>
              <w:rPr>
                <w:rFonts w:ascii="Calibri" w:hAnsi="Calibri" w:cs="Arial"/>
                <w:szCs w:val="16"/>
              </w:rPr>
            </w:pPr>
          </w:p>
          <w:p w14:paraId="6D171D42" w14:textId="7C365F73" w:rsidR="00A63786" w:rsidRPr="00227C6C" w:rsidRDefault="00A63786" w:rsidP="00A75DB4">
            <w:pPr>
              <w:tabs>
                <w:tab w:val="left" w:pos="3800"/>
                <w:tab w:val="left" w:pos="5200"/>
                <w:tab w:val="left" w:pos="9400"/>
              </w:tabs>
              <w:spacing w:line="204" w:lineRule="auto"/>
              <w:rPr>
                <w:rFonts w:ascii="Calibri" w:hAnsi="Calibri" w:cs="Arial"/>
                <w:sz w:val="8"/>
              </w:rPr>
            </w:pPr>
          </w:p>
          <w:p w14:paraId="2ACA4BB0" w14:textId="4CF8CAAB" w:rsidR="00A63786" w:rsidRDefault="005C224B" w:rsidP="00A75DB4">
            <w:pPr>
              <w:tabs>
                <w:tab w:val="left" w:pos="3992"/>
                <w:tab w:val="left" w:pos="5292"/>
                <w:tab w:val="left" w:pos="9392"/>
                <w:tab w:val="left" w:pos="10700"/>
              </w:tabs>
              <w:spacing w:line="204" w:lineRule="auto"/>
              <w:rPr>
                <w:rFonts w:ascii="Calibri" w:hAnsi="Calibri" w:cs="Arial"/>
                <w:bCs/>
                <w:sz w:val="18"/>
              </w:rPr>
            </w:pPr>
            <w:r>
              <w:rPr>
                <w:rFonts w:ascii="Calibri" w:hAnsi="Calibri" w:cs="Arial"/>
                <w:bCs/>
                <w:noProof/>
                <w:sz w:val="18"/>
              </w:rPr>
              <w:drawing>
                <wp:anchor distT="0" distB="0" distL="114300" distR="114300" simplePos="0" relativeHeight="251657216" behindDoc="0" locked="0" layoutInCell="1" allowOverlap="1" wp14:anchorId="3F3ADAE2" wp14:editId="4D9EEF7D">
                  <wp:simplePos x="0" y="0"/>
                  <wp:positionH relativeFrom="column">
                    <wp:posOffset>1250315</wp:posOffset>
                  </wp:positionH>
                  <wp:positionV relativeFrom="paragraph">
                    <wp:posOffset>48895</wp:posOffset>
                  </wp:positionV>
                  <wp:extent cx="1264920" cy="383540"/>
                  <wp:effectExtent l="0" t="0" r="0" b="0"/>
                  <wp:wrapNone/>
                  <wp:docPr id="1982962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96248" name="Picture 19829624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383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3786" w:rsidRPr="00162F70">
              <w:rPr>
                <w:rFonts w:ascii="Calibri" w:hAnsi="Calibri" w:cs="Arial"/>
                <w:sz w:val="16"/>
                <w:szCs w:val="16"/>
              </w:rPr>
              <w:t>Transportation Managed By:</w:t>
            </w:r>
            <w:r>
              <w:rPr>
                <w:rFonts w:ascii="Calibri" w:hAnsi="Calibri" w:cs="Arial"/>
                <w:i/>
                <w:sz w:val="16"/>
                <w:szCs w:val="16"/>
              </w:rPr>
              <w:t xml:space="preserve"> </w:t>
            </w:r>
            <w:r w:rsidR="00A63786" w:rsidRPr="00162F70">
              <w:rPr>
                <w:rFonts w:ascii="Calibri" w:hAnsi="Calibri" w:cs="Arial"/>
                <w:bCs/>
                <w:sz w:val="18"/>
              </w:rPr>
              <w:tab/>
            </w:r>
          </w:p>
          <w:p w14:paraId="521F038D" w14:textId="77777777" w:rsidR="00816B57" w:rsidRDefault="00816B57" w:rsidP="00A75DB4">
            <w:pPr>
              <w:tabs>
                <w:tab w:val="left" w:pos="3992"/>
                <w:tab w:val="left" w:pos="5292"/>
                <w:tab w:val="left" w:pos="9392"/>
                <w:tab w:val="left" w:pos="10700"/>
              </w:tabs>
              <w:spacing w:line="204" w:lineRule="auto"/>
              <w:rPr>
                <w:rFonts w:ascii="Calibri" w:hAnsi="Calibri" w:cs="Arial"/>
                <w:b/>
                <w:bCs/>
                <w:sz w:val="16"/>
                <w:szCs w:val="16"/>
                <w:u w:val="single"/>
              </w:rPr>
            </w:pPr>
          </w:p>
          <w:p w14:paraId="13F9DB2D" w14:textId="77777777" w:rsidR="005C224B" w:rsidRDefault="005C224B" w:rsidP="00A75DB4">
            <w:pPr>
              <w:tabs>
                <w:tab w:val="left" w:pos="3992"/>
                <w:tab w:val="left" w:pos="5292"/>
                <w:tab w:val="left" w:pos="9392"/>
                <w:tab w:val="left" w:pos="10700"/>
              </w:tabs>
              <w:spacing w:line="204" w:lineRule="auto"/>
              <w:rPr>
                <w:rFonts w:ascii="Calibri" w:hAnsi="Calibri" w:cs="Arial"/>
                <w:b/>
                <w:bCs/>
                <w:sz w:val="16"/>
                <w:szCs w:val="16"/>
                <w:u w:val="single"/>
              </w:rPr>
            </w:pPr>
          </w:p>
          <w:p w14:paraId="608ABD0E" w14:textId="77777777" w:rsidR="005C224B" w:rsidRDefault="005C224B" w:rsidP="00A75DB4">
            <w:pPr>
              <w:tabs>
                <w:tab w:val="left" w:pos="3992"/>
                <w:tab w:val="left" w:pos="5292"/>
                <w:tab w:val="left" w:pos="9392"/>
                <w:tab w:val="left" w:pos="10700"/>
              </w:tabs>
              <w:spacing w:line="204" w:lineRule="auto"/>
              <w:rPr>
                <w:rFonts w:ascii="Calibri" w:hAnsi="Calibri" w:cs="Arial"/>
                <w:b/>
                <w:bCs/>
                <w:sz w:val="16"/>
                <w:szCs w:val="16"/>
                <w:u w:val="single"/>
              </w:rPr>
            </w:pPr>
          </w:p>
          <w:p w14:paraId="2DC66931" w14:textId="77777777" w:rsidR="005C224B" w:rsidRPr="00162F70" w:rsidRDefault="005C224B" w:rsidP="00A75DB4">
            <w:pPr>
              <w:tabs>
                <w:tab w:val="left" w:pos="3992"/>
                <w:tab w:val="left" w:pos="5292"/>
                <w:tab w:val="left" w:pos="9392"/>
                <w:tab w:val="left" w:pos="10700"/>
              </w:tabs>
              <w:spacing w:line="204" w:lineRule="auto"/>
              <w:rPr>
                <w:rFonts w:ascii="Calibri" w:hAnsi="Calibri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618" w:type="dxa"/>
            <w:vAlign w:val="center"/>
          </w:tcPr>
          <w:p w14:paraId="2FBE56DE" w14:textId="77777777" w:rsidR="00A63786" w:rsidRPr="00162F70" w:rsidRDefault="00A63786" w:rsidP="00A63786">
            <w:pPr>
              <w:pStyle w:val="Header"/>
              <w:tabs>
                <w:tab w:val="clear" w:pos="8640"/>
                <w:tab w:val="left" w:pos="1800"/>
                <w:tab w:val="left" w:pos="3870"/>
                <w:tab w:val="left" w:pos="4320"/>
                <w:tab w:val="left" w:pos="4680"/>
              </w:tabs>
              <w:rPr>
                <w:rFonts w:ascii="Calibri" w:hAnsi="Calibri" w:cs="Arial"/>
                <w:b/>
                <w:bCs/>
                <w:i/>
                <w:iCs/>
                <w:sz w:val="6"/>
                <w:szCs w:val="6"/>
              </w:rPr>
            </w:pPr>
          </w:p>
          <w:tbl>
            <w:tblPr>
              <w:tblW w:w="3705" w:type="dxa"/>
              <w:tblLayout w:type="fixed"/>
              <w:tblLook w:val="04A0" w:firstRow="1" w:lastRow="0" w:firstColumn="1" w:lastColumn="0" w:noHBand="0" w:noVBand="1"/>
            </w:tblPr>
            <w:tblGrid>
              <w:gridCol w:w="3705"/>
            </w:tblGrid>
            <w:tr w:rsidR="00A63786" w:rsidRPr="00162F70" w14:paraId="75897BA6" w14:textId="77777777" w:rsidTr="00883C53">
              <w:trPr>
                <w:trHeight w:val="3708"/>
              </w:trPr>
              <w:tc>
                <w:tcPr>
                  <w:tcW w:w="3705" w:type="dxa"/>
                  <w:vAlign w:val="center"/>
                </w:tcPr>
                <w:p w14:paraId="341742DD" w14:textId="77777777" w:rsidR="00A63786" w:rsidRPr="00DE3FEC" w:rsidRDefault="00162F70" w:rsidP="00227C6C">
                  <w:pPr>
                    <w:pStyle w:val="Heading3"/>
                    <w:pBdr>
                      <w:bottom w:val="single" w:sz="4" w:space="1" w:color="auto"/>
                    </w:pBdr>
                    <w:jc w:val="left"/>
                    <w:rPr>
                      <w:rFonts w:ascii="Calibri" w:hAnsi="Calibri" w:cs="Arial"/>
                      <w:bCs/>
                      <w:sz w:val="24"/>
                      <w:szCs w:val="24"/>
                      <w:u w:val="none"/>
                    </w:rPr>
                  </w:pPr>
                  <w:r w:rsidRPr="00DE3FEC">
                    <w:rPr>
                      <w:rFonts w:ascii="Calibri" w:hAnsi="Calibri" w:cs="Arial"/>
                      <w:bCs/>
                      <w:sz w:val="24"/>
                      <w:szCs w:val="24"/>
                      <w:u w:val="none"/>
                    </w:rPr>
                    <w:t>Airport Service</w:t>
                  </w:r>
                </w:p>
                <w:p w14:paraId="7B6CE54F" w14:textId="77777777" w:rsidR="00A63786" w:rsidRPr="000C1ADB" w:rsidRDefault="00A63786" w:rsidP="00227C6C">
                  <w:pPr>
                    <w:rPr>
                      <w:rFonts w:ascii="Calibri" w:hAnsi="Calibri" w:cs="Arial"/>
                      <w:i/>
                      <w:iCs/>
                      <w:sz w:val="16"/>
                      <w:szCs w:val="14"/>
                    </w:rPr>
                  </w:pPr>
                  <w:r w:rsidRPr="000C1ADB">
                    <w:rPr>
                      <w:rFonts w:ascii="Calibri" w:hAnsi="Calibri" w:cs="Arial"/>
                      <w:i/>
                      <w:iCs/>
                      <w:sz w:val="16"/>
                      <w:szCs w:val="14"/>
                    </w:rPr>
                    <w:t xml:space="preserve">Express Service to Orlando International Airport </w:t>
                  </w:r>
                  <w:r w:rsidRPr="000C1ADB">
                    <w:rPr>
                      <w:rFonts w:ascii="Calibri" w:hAnsi="Calibri" w:cs="Arial"/>
                      <w:i/>
                      <w:iCs/>
                      <w:sz w:val="16"/>
                      <w:szCs w:val="14"/>
                    </w:rPr>
                    <w:br/>
                    <w:t>from the Orange County Convention Center</w:t>
                  </w:r>
                </w:p>
                <w:p w14:paraId="1BA5FD6A" w14:textId="77777777" w:rsidR="00A63786" w:rsidRPr="000C1ADB" w:rsidRDefault="00A63786" w:rsidP="00227C6C">
                  <w:pPr>
                    <w:rPr>
                      <w:rFonts w:ascii="Calibri" w:hAnsi="Calibri" w:cs="Arial"/>
                      <w:sz w:val="14"/>
                    </w:rPr>
                  </w:pPr>
                </w:p>
                <w:p w14:paraId="49F78CC5" w14:textId="77777777" w:rsidR="00DE3FEC" w:rsidRDefault="00001EC1" w:rsidP="00227C6C">
                  <w:pPr>
                    <w:pStyle w:val="Heading3"/>
                    <w:jc w:val="left"/>
                    <w:rPr>
                      <w:rFonts w:ascii="Calibri" w:hAnsi="Calibri" w:cs="Arial"/>
                      <w:sz w:val="22"/>
                      <w:u w:val="none"/>
                    </w:rPr>
                  </w:pPr>
                  <w:r w:rsidRPr="000C1ADB">
                    <w:rPr>
                      <w:rFonts w:ascii="Calibri" w:hAnsi="Calibri" w:cs="Arial"/>
                      <w:sz w:val="22"/>
                      <w:u w:val="none"/>
                    </w:rPr>
                    <w:t>Thursday</w:t>
                  </w:r>
                  <w:r w:rsidR="000C1ADB" w:rsidRPr="000C1ADB">
                    <w:rPr>
                      <w:rFonts w:ascii="Calibri" w:hAnsi="Calibri" w:cs="Arial"/>
                      <w:sz w:val="22"/>
                      <w:u w:val="none"/>
                    </w:rPr>
                    <w:t xml:space="preserve"> </w:t>
                  </w:r>
                  <w:r w:rsidR="00DE3FEC">
                    <w:rPr>
                      <w:rFonts w:ascii="Calibri" w:hAnsi="Calibri" w:cs="Arial"/>
                      <w:sz w:val="22"/>
                      <w:u w:val="none"/>
                    </w:rPr>
                    <w:t>11:30 am – 6:30 pm</w:t>
                  </w:r>
                </w:p>
                <w:p w14:paraId="38E0436C" w14:textId="77777777" w:rsidR="00A63786" w:rsidRPr="000C1ADB" w:rsidRDefault="000C1ADB" w:rsidP="00227C6C">
                  <w:pPr>
                    <w:pStyle w:val="Heading3"/>
                    <w:jc w:val="left"/>
                    <w:rPr>
                      <w:rFonts w:ascii="Calibri" w:hAnsi="Calibri" w:cs="Arial"/>
                      <w:sz w:val="22"/>
                      <w:u w:val="none"/>
                    </w:rPr>
                  </w:pPr>
                  <w:r w:rsidRPr="000C1ADB">
                    <w:rPr>
                      <w:rFonts w:ascii="Calibri" w:hAnsi="Calibri" w:cs="Arial"/>
                      <w:sz w:val="22"/>
                      <w:u w:val="none"/>
                    </w:rPr>
                    <w:t xml:space="preserve">Friday </w:t>
                  </w:r>
                  <w:r w:rsidR="00DE3FEC">
                    <w:rPr>
                      <w:rFonts w:ascii="Calibri" w:hAnsi="Calibri" w:cs="Arial"/>
                      <w:sz w:val="22"/>
                      <w:u w:val="none"/>
                    </w:rPr>
                    <w:t xml:space="preserve">      11:30 am – 4:30 pm</w:t>
                  </w:r>
                </w:p>
                <w:p w14:paraId="0E87689E" w14:textId="77777777" w:rsidR="00A63786" w:rsidRPr="000C1ADB" w:rsidRDefault="00A63786" w:rsidP="00227C6C">
                  <w:pPr>
                    <w:rPr>
                      <w:rFonts w:ascii="Calibri" w:hAnsi="Calibri" w:cs="Arial"/>
                      <w:sz w:val="14"/>
                      <w:szCs w:val="16"/>
                    </w:rPr>
                  </w:pPr>
                </w:p>
                <w:p w14:paraId="7BC53BD4" w14:textId="77777777" w:rsidR="00F225AC" w:rsidRDefault="00435412" w:rsidP="00F225AC">
                  <w:pPr>
                    <w:pStyle w:val="Heading9"/>
                    <w:jc w:val="left"/>
                    <w:rPr>
                      <w:rFonts w:ascii="Calibri" w:hAnsi="Calibri"/>
                      <w:b w:val="0"/>
                      <w:sz w:val="18"/>
                      <w:szCs w:val="18"/>
                    </w:rPr>
                  </w:pPr>
                  <w:r w:rsidRPr="000C1ADB">
                    <w:rPr>
                      <w:rFonts w:ascii="Calibri" w:hAnsi="Calibri"/>
                      <w:sz w:val="22"/>
                      <w:szCs w:val="18"/>
                    </w:rPr>
                    <w:t>Tickets: $2</w:t>
                  </w:r>
                  <w:r w:rsidR="00021462">
                    <w:rPr>
                      <w:rFonts w:ascii="Calibri" w:hAnsi="Calibri"/>
                      <w:sz w:val="22"/>
                      <w:szCs w:val="18"/>
                    </w:rPr>
                    <w:t>5</w:t>
                  </w:r>
                  <w:r w:rsidR="00A63786" w:rsidRPr="000C1ADB">
                    <w:rPr>
                      <w:rFonts w:ascii="Calibri" w:hAnsi="Calibri"/>
                      <w:sz w:val="22"/>
                      <w:szCs w:val="18"/>
                    </w:rPr>
                    <w:t xml:space="preserve">.00 </w:t>
                  </w:r>
                  <w:r w:rsidR="00A63786" w:rsidRPr="000C1ADB">
                    <w:rPr>
                      <w:rFonts w:ascii="Calibri" w:hAnsi="Calibri"/>
                      <w:b w:val="0"/>
                      <w:sz w:val="18"/>
                      <w:szCs w:val="18"/>
                    </w:rPr>
                    <w:t>per person</w:t>
                  </w:r>
                </w:p>
                <w:p w14:paraId="58952A54" w14:textId="77777777" w:rsidR="00A63786" w:rsidRPr="000C1ADB" w:rsidRDefault="00A63786" w:rsidP="00F225AC">
                  <w:pPr>
                    <w:pStyle w:val="Heading9"/>
                    <w:jc w:val="left"/>
                    <w:rPr>
                      <w:rFonts w:ascii="Calibri" w:hAnsi="Calibri"/>
                      <w:i/>
                      <w:sz w:val="14"/>
                      <w:szCs w:val="16"/>
                    </w:rPr>
                  </w:pPr>
                  <w:r w:rsidRPr="000C1ADB">
                    <w:rPr>
                      <w:rFonts w:ascii="Calibri" w:hAnsi="Calibri"/>
                      <w:b w:val="0"/>
                      <w:sz w:val="18"/>
                      <w:szCs w:val="18"/>
                    </w:rPr>
                    <w:t xml:space="preserve"> </w:t>
                  </w:r>
                </w:p>
                <w:p w14:paraId="6D85AB29" w14:textId="77777777" w:rsidR="00A63786" w:rsidRPr="000C1ADB" w:rsidRDefault="00A63786" w:rsidP="00227C6C">
                  <w:pPr>
                    <w:pStyle w:val="Heading8"/>
                    <w:jc w:val="left"/>
                    <w:rPr>
                      <w:rFonts w:ascii="Calibri" w:hAnsi="Calibri" w:cs="Arial"/>
                      <w:sz w:val="14"/>
                      <w:szCs w:val="14"/>
                    </w:rPr>
                  </w:pPr>
                  <w:r w:rsidRPr="000C1ADB">
                    <w:rPr>
                      <w:rFonts w:ascii="Calibri" w:hAnsi="Calibri" w:cs="Arial"/>
                      <w:sz w:val="14"/>
                      <w:szCs w:val="14"/>
                    </w:rPr>
                    <w:t>Shuttle departs on the hour &amp; half hour.</w:t>
                  </w:r>
                </w:p>
                <w:p w14:paraId="3C042B25" w14:textId="77777777" w:rsidR="00A63786" w:rsidRPr="000C1ADB" w:rsidRDefault="00A63786" w:rsidP="00227C6C">
                  <w:pPr>
                    <w:pStyle w:val="Heading9"/>
                    <w:jc w:val="left"/>
                    <w:rPr>
                      <w:rFonts w:ascii="Calibri" w:hAnsi="Calibri"/>
                      <w:b w:val="0"/>
                      <w:bCs w:val="0"/>
                      <w:i/>
                      <w:iCs/>
                      <w:sz w:val="14"/>
                      <w:szCs w:val="14"/>
                    </w:rPr>
                  </w:pPr>
                  <w:r w:rsidRPr="000C1ADB">
                    <w:rPr>
                      <w:rFonts w:ascii="Calibri" w:hAnsi="Calibri"/>
                      <w:b w:val="0"/>
                      <w:bCs w:val="0"/>
                      <w:i/>
                      <w:iCs/>
                      <w:sz w:val="14"/>
                      <w:szCs w:val="14"/>
                    </w:rPr>
                    <w:t>Advance Purchase Recommended.</w:t>
                  </w:r>
                </w:p>
                <w:p w14:paraId="06F80FF9" w14:textId="77777777" w:rsidR="00A63786" w:rsidRPr="00162F70" w:rsidRDefault="00A63786" w:rsidP="00227C6C">
                  <w:pPr>
                    <w:pStyle w:val="Heading8"/>
                    <w:spacing w:after="80"/>
                    <w:jc w:val="left"/>
                    <w:rPr>
                      <w:rFonts w:ascii="Calibri" w:hAnsi="Calibri" w:cs="Arial"/>
                      <w:sz w:val="14"/>
                      <w:szCs w:val="14"/>
                    </w:rPr>
                  </w:pPr>
                  <w:r w:rsidRPr="000C1ADB">
                    <w:rPr>
                      <w:rFonts w:ascii="Calibri" w:hAnsi="Calibri" w:cs="Arial"/>
                      <w:sz w:val="14"/>
                      <w:szCs w:val="14"/>
                    </w:rPr>
                    <w:t>Purchase tickets at the Shuttle Information Desk.</w:t>
                  </w:r>
                </w:p>
              </w:tc>
            </w:tr>
          </w:tbl>
          <w:p w14:paraId="36599859" w14:textId="77777777" w:rsidR="001F569C" w:rsidRDefault="001F569C" w:rsidP="001F569C">
            <w:pPr>
              <w:rPr>
                <w:rFonts w:ascii="Calibri" w:hAnsi="Calibri" w:cs="Arial"/>
                <w:sz w:val="4"/>
              </w:rPr>
            </w:pPr>
          </w:p>
          <w:p w14:paraId="263670B7" w14:textId="77777777" w:rsidR="000C1ADB" w:rsidRDefault="000C1ADB" w:rsidP="001F569C">
            <w:pPr>
              <w:rPr>
                <w:rFonts w:ascii="Calibri" w:hAnsi="Calibri" w:cs="Arial"/>
                <w:sz w:val="4"/>
              </w:rPr>
            </w:pPr>
          </w:p>
          <w:p w14:paraId="118EE2EB" w14:textId="77777777" w:rsidR="001F569C" w:rsidRPr="00162F70" w:rsidRDefault="001F569C" w:rsidP="001F569C">
            <w:pPr>
              <w:rPr>
                <w:rFonts w:ascii="Calibri" w:hAnsi="Calibri" w:cs="Arial"/>
              </w:rPr>
            </w:pPr>
          </w:p>
        </w:tc>
      </w:tr>
    </w:tbl>
    <w:p w14:paraId="7ADF5B92" w14:textId="77777777" w:rsidR="002A0B4A" w:rsidRPr="00162F70" w:rsidRDefault="002A0B4A" w:rsidP="00227C6C">
      <w:pPr>
        <w:rPr>
          <w:rFonts w:ascii="Calibri" w:hAnsi="Calibri" w:cs="Arial"/>
          <w:sz w:val="2"/>
          <w:szCs w:val="2"/>
        </w:rPr>
      </w:pPr>
    </w:p>
    <w:sectPr w:rsidR="002A0B4A" w:rsidRPr="00162F70" w:rsidSect="006B3771">
      <w:pgSz w:w="12240" w:h="20160" w:code="5"/>
      <w:pgMar w:top="450" w:right="720" w:bottom="634" w:left="720" w:header="720" w:footer="49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BE0D9" w14:textId="77777777" w:rsidR="0001179B" w:rsidRDefault="0001179B">
      <w:r>
        <w:separator/>
      </w:r>
    </w:p>
  </w:endnote>
  <w:endnote w:type="continuationSeparator" w:id="0">
    <w:p w14:paraId="7C776007" w14:textId="77777777" w:rsidR="0001179B" w:rsidRDefault="00011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9132D" w14:textId="77777777" w:rsidR="0001179B" w:rsidRDefault="0001179B">
      <w:r>
        <w:separator/>
      </w:r>
    </w:p>
  </w:footnote>
  <w:footnote w:type="continuationSeparator" w:id="0">
    <w:p w14:paraId="34FA4A61" w14:textId="77777777" w:rsidR="0001179B" w:rsidRDefault="000117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1E28"/>
    <w:multiLevelType w:val="hybridMultilevel"/>
    <w:tmpl w:val="F9D28616"/>
    <w:lvl w:ilvl="0" w:tplc="C4FA447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00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1"/>
  <w:drawingGridVerticalSpacing w:val="13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1B"/>
    <w:rsid w:val="00001EC1"/>
    <w:rsid w:val="0000530C"/>
    <w:rsid w:val="0001179B"/>
    <w:rsid w:val="00020737"/>
    <w:rsid w:val="00021462"/>
    <w:rsid w:val="00023557"/>
    <w:rsid w:val="000366D4"/>
    <w:rsid w:val="00040E48"/>
    <w:rsid w:val="000476A1"/>
    <w:rsid w:val="00072264"/>
    <w:rsid w:val="00074AF2"/>
    <w:rsid w:val="00076FA6"/>
    <w:rsid w:val="00084096"/>
    <w:rsid w:val="000945D6"/>
    <w:rsid w:val="000A0282"/>
    <w:rsid w:val="000A2B64"/>
    <w:rsid w:val="000B5C06"/>
    <w:rsid w:val="000B7E3D"/>
    <w:rsid w:val="000C03BC"/>
    <w:rsid w:val="000C1ADB"/>
    <w:rsid w:val="000C4BCD"/>
    <w:rsid w:val="000C7464"/>
    <w:rsid w:val="000D7232"/>
    <w:rsid w:val="000E7E62"/>
    <w:rsid w:val="000F0416"/>
    <w:rsid w:val="000F1435"/>
    <w:rsid w:val="000F43F9"/>
    <w:rsid w:val="00111500"/>
    <w:rsid w:val="00111ED0"/>
    <w:rsid w:val="00113050"/>
    <w:rsid w:val="00113A72"/>
    <w:rsid w:val="00116587"/>
    <w:rsid w:val="00125FFF"/>
    <w:rsid w:val="0013094C"/>
    <w:rsid w:val="00135468"/>
    <w:rsid w:val="00135475"/>
    <w:rsid w:val="00140B19"/>
    <w:rsid w:val="00141154"/>
    <w:rsid w:val="00162F70"/>
    <w:rsid w:val="00167C41"/>
    <w:rsid w:val="001763AA"/>
    <w:rsid w:val="001844CE"/>
    <w:rsid w:val="00187092"/>
    <w:rsid w:val="001C02D3"/>
    <w:rsid w:val="001C0DA9"/>
    <w:rsid w:val="001C21DC"/>
    <w:rsid w:val="001C6998"/>
    <w:rsid w:val="001C7D80"/>
    <w:rsid w:val="001D5018"/>
    <w:rsid w:val="001D7686"/>
    <w:rsid w:val="001E71D2"/>
    <w:rsid w:val="001E78C7"/>
    <w:rsid w:val="001F569C"/>
    <w:rsid w:val="001F5DFE"/>
    <w:rsid w:val="00212E9D"/>
    <w:rsid w:val="00220424"/>
    <w:rsid w:val="00227C6C"/>
    <w:rsid w:val="00242DE9"/>
    <w:rsid w:val="0024406B"/>
    <w:rsid w:val="0025622A"/>
    <w:rsid w:val="00262480"/>
    <w:rsid w:val="002734CA"/>
    <w:rsid w:val="00276816"/>
    <w:rsid w:val="002866C5"/>
    <w:rsid w:val="0028673B"/>
    <w:rsid w:val="0029759C"/>
    <w:rsid w:val="002A0B4A"/>
    <w:rsid w:val="002B1F81"/>
    <w:rsid w:val="002B5208"/>
    <w:rsid w:val="002C714C"/>
    <w:rsid w:val="002D7D5F"/>
    <w:rsid w:val="002F59E0"/>
    <w:rsid w:val="002F6A75"/>
    <w:rsid w:val="00306EFE"/>
    <w:rsid w:val="00312D05"/>
    <w:rsid w:val="00312E15"/>
    <w:rsid w:val="00313534"/>
    <w:rsid w:val="00317FA4"/>
    <w:rsid w:val="00320909"/>
    <w:rsid w:val="00321DEC"/>
    <w:rsid w:val="00323CB1"/>
    <w:rsid w:val="00323CFE"/>
    <w:rsid w:val="00330939"/>
    <w:rsid w:val="003430C4"/>
    <w:rsid w:val="00345A42"/>
    <w:rsid w:val="00347E2C"/>
    <w:rsid w:val="00353BC6"/>
    <w:rsid w:val="00354A33"/>
    <w:rsid w:val="00365D49"/>
    <w:rsid w:val="00383EEE"/>
    <w:rsid w:val="003904B8"/>
    <w:rsid w:val="003A20D8"/>
    <w:rsid w:val="003A4014"/>
    <w:rsid w:val="003A6196"/>
    <w:rsid w:val="003A750D"/>
    <w:rsid w:val="003B5057"/>
    <w:rsid w:val="003C1877"/>
    <w:rsid w:val="003D706C"/>
    <w:rsid w:val="004243E8"/>
    <w:rsid w:val="00426B8B"/>
    <w:rsid w:val="004274C6"/>
    <w:rsid w:val="00431A6D"/>
    <w:rsid w:val="00435412"/>
    <w:rsid w:val="00436FDB"/>
    <w:rsid w:val="00442188"/>
    <w:rsid w:val="004451E7"/>
    <w:rsid w:val="004479E4"/>
    <w:rsid w:val="004542B2"/>
    <w:rsid w:val="00461654"/>
    <w:rsid w:val="00465403"/>
    <w:rsid w:val="00485440"/>
    <w:rsid w:val="004A2268"/>
    <w:rsid w:val="004A2F4B"/>
    <w:rsid w:val="004A5BAC"/>
    <w:rsid w:val="004B456D"/>
    <w:rsid w:val="004C01E8"/>
    <w:rsid w:val="004C02D2"/>
    <w:rsid w:val="004C055C"/>
    <w:rsid w:val="004C4E52"/>
    <w:rsid w:val="004C7287"/>
    <w:rsid w:val="004C7880"/>
    <w:rsid w:val="004E5471"/>
    <w:rsid w:val="004F0839"/>
    <w:rsid w:val="004F613D"/>
    <w:rsid w:val="0050189E"/>
    <w:rsid w:val="0051446D"/>
    <w:rsid w:val="0051676B"/>
    <w:rsid w:val="00522DA6"/>
    <w:rsid w:val="00524E78"/>
    <w:rsid w:val="00535F0B"/>
    <w:rsid w:val="00546ADE"/>
    <w:rsid w:val="00552FEA"/>
    <w:rsid w:val="0055682A"/>
    <w:rsid w:val="00580254"/>
    <w:rsid w:val="0058397B"/>
    <w:rsid w:val="005B69A0"/>
    <w:rsid w:val="005C224B"/>
    <w:rsid w:val="005C2A66"/>
    <w:rsid w:val="005C35C0"/>
    <w:rsid w:val="005E03E8"/>
    <w:rsid w:val="005E294C"/>
    <w:rsid w:val="005E70B7"/>
    <w:rsid w:val="005F1D82"/>
    <w:rsid w:val="005F45A1"/>
    <w:rsid w:val="005F4B7F"/>
    <w:rsid w:val="006103F4"/>
    <w:rsid w:val="00631C4B"/>
    <w:rsid w:val="00642212"/>
    <w:rsid w:val="00646ABE"/>
    <w:rsid w:val="00653571"/>
    <w:rsid w:val="006546A9"/>
    <w:rsid w:val="00656A89"/>
    <w:rsid w:val="00661A63"/>
    <w:rsid w:val="00665F7E"/>
    <w:rsid w:val="006673BC"/>
    <w:rsid w:val="00687C15"/>
    <w:rsid w:val="006929E0"/>
    <w:rsid w:val="006971EB"/>
    <w:rsid w:val="006A00B7"/>
    <w:rsid w:val="006B3771"/>
    <w:rsid w:val="006B6F7D"/>
    <w:rsid w:val="006C1BA4"/>
    <w:rsid w:val="006D0DF6"/>
    <w:rsid w:val="006D1343"/>
    <w:rsid w:val="006E2583"/>
    <w:rsid w:val="006F1135"/>
    <w:rsid w:val="006F3F56"/>
    <w:rsid w:val="006F68D3"/>
    <w:rsid w:val="00741765"/>
    <w:rsid w:val="00745075"/>
    <w:rsid w:val="00746B10"/>
    <w:rsid w:val="007537E3"/>
    <w:rsid w:val="00754F4F"/>
    <w:rsid w:val="00755B79"/>
    <w:rsid w:val="00757879"/>
    <w:rsid w:val="0077261B"/>
    <w:rsid w:val="0077739C"/>
    <w:rsid w:val="00780019"/>
    <w:rsid w:val="00781E95"/>
    <w:rsid w:val="00784AF9"/>
    <w:rsid w:val="007871A9"/>
    <w:rsid w:val="007876D9"/>
    <w:rsid w:val="007964E3"/>
    <w:rsid w:val="007978F0"/>
    <w:rsid w:val="007A1387"/>
    <w:rsid w:val="007A7EF9"/>
    <w:rsid w:val="007B0943"/>
    <w:rsid w:val="007B0FF9"/>
    <w:rsid w:val="007D299F"/>
    <w:rsid w:val="007D6F60"/>
    <w:rsid w:val="007E781A"/>
    <w:rsid w:val="007F26F3"/>
    <w:rsid w:val="007F7BFF"/>
    <w:rsid w:val="00811248"/>
    <w:rsid w:val="00812500"/>
    <w:rsid w:val="00814545"/>
    <w:rsid w:val="008149BB"/>
    <w:rsid w:val="00816B57"/>
    <w:rsid w:val="008214C4"/>
    <w:rsid w:val="00845217"/>
    <w:rsid w:val="00845498"/>
    <w:rsid w:val="00846236"/>
    <w:rsid w:val="00850CA2"/>
    <w:rsid w:val="00852369"/>
    <w:rsid w:val="00866303"/>
    <w:rsid w:val="00866FF5"/>
    <w:rsid w:val="00874E97"/>
    <w:rsid w:val="00883C53"/>
    <w:rsid w:val="0088428B"/>
    <w:rsid w:val="00893AAB"/>
    <w:rsid w:val="008E2F5A"/>
    <w:rsid w:val="00914827"/>
    <w:rsid w:val="00914CCD"/>
    <w:rsid w:val="009166C6"/>
    <w:rsid w:val="0092458A"/>
    <w:rsid w:val="009305C6"/>
    <w:rsid w:val="009518CC"/>
    <w:rsid w:val="009532EE"/>
    <w:rsid w:val="009826FB"/>
    <w:rsid w:val="009871AC"/>
    <w:rsid w:val="009872DB"/>
    <w:rsid w:val="00992E9F"/>
    <w:rsid w:val="009A243D"/>
    <w:rsid w:val="009A3A31"/>
    <w:rsid w:val="009C0BA9"/>
    <w:rsid w:val="009C43B5"/>
    <w:rsid w:val="009C64B6"/>
    <w:rsid w:val="009F1016"/>
    <w:rsid w:val="009F682D"/>
    <w:rsid w:val="00A05F49"/>
    <w:rsid w:val="00A47C31"/>
    <w:rsid w:val="00A5525B"/>
    <w:rsid w:val="00A63786"/>
    <w:rsid w:val="00A646BD"/>
    <w:rsid w:val="00A75DB4"/>
    <w:rsid w:val="00A90C54"/>
    <w:rsid w:val="00A91F58"/>
    <w:rsid w:val="00A92DA0"/>
    <w:rsid w:val="00A9682A"/>
    <w:rsid w:val="00AA254C"/>
    <w:rsid w:val="00AB0801"/>
    <w:rsid w:val="00AC133F"/>
    <w:rsid w:val="00AC5A1B"/>
    <w:rsid w:val="00AD0AFD"/>
    <w:rsid w:val="00AD261E"/>
    <w:rsid w:val="00AE00C5"/>
    <w:rsid w:val="00AE63CF"/>
    <w:rsid w:val="00AF7D74"/>
    <w:rsid w:val="00B00D56"/>
    <w:rsid w:val="00B136FC"/>
    <w:rsid w:val="00B148FC"/>
    <w:rsid w:val="00B253A1"/>
    <w:rsid w:val="00B26F1F"/>
    <w:rsid w:val="00B31DD1"/>
    <w:rsid w:val="00B3451D"/>
    <w:rsid w:val="00B367B5"/>
    <w:rsid w:val="00B44F94"/>
    <w:rsid w:val="00B80AAB"/>
    <w:rsid w:val="00BA685C"/>
    <w:rsid w:val="00BB3D2A"/>
    <w:rsid w:val="00BB3FFB"/>
    <w:rsid w:val="00BD14BA"/>
    <w:rsid w:val="00BD52E3"/>
    <w:rsid w:val="00BF62E8"/>
    <w:rsid w:val="00C02EE4"/>
    <w:rsid w:val="00C0572B"/>
    <w:rsid w:val="00C11666"/>
    <w:rsid w:val="00C11EB6"/>
    <w:rsid w:val="00C12360"/>
    <w:rsid w:val="00C342F3"/>
    <w:rsid w:val="00C34919"/>
    <w:rsid w:val="00C57EB5"/>
    <w:rsid w:val="00C6074B"/>
    <w:rsid w:val="00C61019"/>
    <w:rsid w:val="00C6758E"/>
    <w:rsid w:val="00C70E60"/>
    <w:rsid w:val="00C84660"/>
    <w:rsid w:val="00C85E9A"/>
    <w:rsid w:val="00C871F5"/>
    <w:rsid w:val="00C90E4E"/>
    <w:rsid w:val="00CC34FA"/>
    <w:rsid w:val="00CE6461"/>
    <w:rsid w:val="00CF08DE"/>
    <w:rsid w:val="00CF18B9"/>
    <w:rsid w:val="00D02C64"/>
    <w:rsid w:val="00D054EB"/>
    <w:rsid w:val="00D23B35"/>
    <w:rsid w:val="00D24F33"/>
    <w:rsid w:val="00D258FE"/>
    <w:rsid w:val="00D25CEB"/>
    <w:rsid w:val="00D27DD5"/>
    <w:rsid w:val="00D344D4"/>
    <w:rsid w:val="00D51688"/>
    <w:rsid w:val="00D53B52"/>
    <w:rsid w:val="00D56D2D"/>
    <w:rsid w:val="00D57B2E"/>
    <w:rsid w:val="00D62B3D"/>
    <w:rsid w:val="00D634D7"/>
    <w:rsid w:val="00D7005C"/>
    <w:rsid w:val="00D82394"/>
    <w:rsid w:val="00D83C11"/>
    <w:rsid w:val="00D84016"/>
    <w:rsid w:val="00D852FC"/>
    <w:rsid w:val="00DB5067"/>
    <w:rsid w:val="00DC4AEF"/>
    <w:rsid w:val="00DD4A75"/>
    <w:rsid w:val="00DE3FEC"/>
    <w:rsid w:val="00E029AC"/>
    <w:rsid w:val="00E04D0F"/>
    <w:rsid w:val="00E07C44"/>
    <w:rsid w:val="00E160AD"/>
    <w:rsid w:val="00E21223"/>
    <w:rsid w:val="00E23839"/>
    <w:rsid w:val="00E25441"/>
    <w:rsid w:val="00E372C4"/>
    <w:rsid w:val="00E46A87"/>
    <w:rsid w:val="00E56005"/>
    <w:rsid w:val="00E76F85"/>
    <w:rsid w:val="00E82AC6"/>
    <w:rsid w:val="00E84A96"/>
    <w:rsid w:val="00EA0E0A"/>
    <w:rsid w:val="00EA4ABA"/>
    <w:rsid w:val="00EA6EA2"/>
    <w:rsid w:val="00EB0B28"/>
    <w:rsid w:val="00EB47C8"/>
    <w:rsid w:val="00EC7DFA"/>
    <w:rsid w:val="00EE09B7"/>
    <w:rsid w:val="00EF78EF"/>
    <w:rsid w:val="00F15C8B"/>
    <w:rsid w:val="00F225AC"/>
    <w:rsid w:val="00F3333A"/>
    <w:rsid w:val="00F458A7"/>
    <w:rsid w:val="00F511B3"/>
    <w:rsid w:val="00F93CA2"/>
    <w:rsid w:val="00F97CC1"/>
    <w:rsid w:val="00FB5477"/>
    <w:rsid w:val="00FB7447"/>
    <w:rsid w:val="00FC61D8"/>
    <w:rsid w:val="00FE4C36"/>
    <w:rsid w:val="00FF1C2D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0FB499"/>
  <w15:chartTrackingRefBased/>
  <w15:docId w15:val="{9FD025E6-043E-475C-92DB-0C29547D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" w:hAnsi="Arial"/>
      <w:b/>
      <w:color w:val="000000"/>
      <w:kern w:val="28"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kern w:val="28"/>
    </w:rPr>
  </w:style>
  <w:style w:type="paragraph" w:styleId="Heading3">
    <w:name w:val="heading 3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Arial" w:hAnsi="Arial"/>
      <w:b/>
      <w:color w:val="000000"/>
      <w:kern w:val="28"/>
      <w:u w:val="single"/>
    </w:rPr>
  </w:style>
  <w:style w:type="paragraph" w:styleId="Heading4">
    <w:name w:val="heading 4"/>
    <w:basedOn w:val="Normal"/>
    <w:next w:val="Normal"/>
    <w:qFormat/>
    <w:pPr>
      <w:keepNext/>
      <w:ind w:left="1400"/>
      <w:outlineLvl w:val="3"/>
    </w:pPr>
    <w:rPr>
      <w:rFonts w:ascii="Arial" w:hAnsi="Arial" w:cs="Arial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360"/>
        <w:tab w:val="left" w:pos="3600"/>
        <w:tab w:val="left" w:pos="7200"/>
      </w:tabs>
      <w:ind w:left="400"/>
      <w:outlineLvl w:val="4"/>
    </w:pPr>
    <w:rPr>
      <w:rFonts w:ascii="Arial" w:hAnsi="Arial"/>
      <w:color w:val="000000"/>
      <w:kern w:val="28"/>
      <w:sz w:val="28"/>
    </w:rPr>
  </w:style>
  <w:style w:type="paragraph" w:styleId="Heading6">
    <w:name w:val="heading 6"/>
    <w:basedOn w:val="Normal"/>
    <w:next w:val="Normal"/>
    <w:qFormat/>
    <w:pPr>
      <w:keepNext/>
      <w:tabs>
        <w:tab w:val="left" w:pos="4400"/>
        <w:tab w:val="left" w:pos="4600"/>
        <w:tab w:val="left" w:pos="6500"/>
      </w:tabs>
      <w:outlineLvl w:val="5"/>
    </w:pPr>
    <w:rPr>
      <w:rFonts w:ascii="Arial" w:hAnsi="Arial" w:cs="Arial"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i/>
      <w:iCs/>
      <w:sz w:val="24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color w:val="000000"/>
      <w:kern w:val="28"/>
    </w:rPr>
  </w:style>
  <w:style w:type="paragraph" w:styleId="Caption">
    <w:name w:val="caption"/>
    <w:basedOn w:val="Normal"/>
    <w:next w:val="Normal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color w:val="000000"/>
      <w:kern w:val="28"/>
      <w:sz w:val="32"/>
    </w:rPr>
  </w:style>
  <w:style w:type="paragraph" w:styleId="BodyText">
    <w:name w:val="Body Text"/>
    <w:basedOn w:val="Normal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i/>
      <w:color w:val="000000"/>
      <w:kern w:val="28"/>
      <w:sz w:val="16"/>
    </w:rPr>
  </w:style>
  <w:style w:type="paragraph" w:styleId="BodyText2">
    <w:name w:val="Body Text 2"/>
    <w:basedOn w:val="Normal"/>
    <w:pPr>
      <w:widowControl w:val="0"/>
      <w:tabs>
        <w:tab w:val="left" w:pos="1800"/>
        <w:tab w:val="left" w:pos="3870"/>
        <w:tab w:val="left" w:pos="4320"/>
        <w:tab w:val="left" w:pos="468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  <w:kern w:val="28"/>
      <w:sz w:val="16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center" w:pos="5600"/>
        <w:tab w:val="left" w:pos="6500"/>
        <w:tab w:val="left" w:pos="10500"/>
      </w:tabs>
    </w:pPr>
    <w:rPr>
      <w:rFonts w:ascii="Arial" w:hAnsi="Arial" w:cs="Arial"/>
      <w:sz w:val="28"/>
    </w:rPr>
  </w:style>
  <w:style w:type="table" w:styleId="TableGrid">
    <w:name w:val="Table Grid"/>
    <w:basedOn w:val="TableNormal"/>
    <w:rsid w:val="002A0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F97CC1"/>
  </w:style>
  <w:style w:type="paragraph" w:styleId="BalloonText">
    <w:name w:val="Balloon Text"/>
    <w:basedOn w:val="Normal"/>
    <w:link w:val="BalloonTextChar"/>
    <w:rsid w:val="00E212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212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58FE"/>
    <w:pPr>
      <w:ind w:left="720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Overall%20Shuttle%20Information%20Sig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fbafb7-0bb1-4f08-bc6f-89c79de3f949" xsi:nil="true"/>
    <lcf76f155ced4ddcb4097134ff3c332f xmlns="9e965826-f663-4b70-8f0f-e434d98e6ae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32879FABD6004DBA1015E50B1BAE7B" ma:contentTypeVersion="18" ma:contentTypeDescription="Create a new document." ma:contentTypeScope="" ma:versionID="242bf7122ae12f9c83f8a3e866b9bd26">
  <xsd:schema xmlns:xsd="http://www.w3.org/2001/XMLSchema" xmlns:xs="http://www.w3.org/2001/XMLSchema" xmlns:p="http://schemas.microsoft.com/office/2006/metadata/properties" xmlns:ns2="9e965826-f663-4b70-8f0f-e434d98e6ae5" xmlns:ns3="d2fbafb7-0bb1-4f08-bc6f-89c79de3f949" targetNamespace="http://schemas.microsoft.com/office/2006/metadata/properties" ma:root="true" ma:fieldsID="8c7c3ef15fae9a7c9ce918562d49c802" ns2:_="" ns3:_="">
    <xsd:import namespace="9e965826-f663-4b70-8f0f-e434d98e6ae5"/>
    <xsd:import namespace="d2fbafb7-0bb1-4f08-bc6f-89c79de3f9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65826-f663-4b70-8f0f-e434d98e6a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5e3872d-d683-473d-89b9-1819bc7b7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bafb7-0bb1-4f08-bc6f-89c79de3f9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19338f-7e84-4ef6-8cf4-e88473b10130}" ma:internalName="TaxCatchAll" ma:showField="CatchAllData" ma:web="d2fbafb7-0bb1-4f08-bc6f-89c79de3f9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4527BC-0C68-49DB-B9A4-F6B317BC4EC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2C8CCD0-B65D-4D5E-82DB-69389E8DDE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896363-2A95-49BB-99F4-4F61BCAF61F1}">
  <ds:schemaRefs>
    <ds:schemaRef ds:uri="http://schemas.microsoft.com/office/2006/metadata/properties"/>
    <ds:schemaRef ds:uri="http://schemas.microsoft.com/office/infopath/2007/PartnerControls"/>
    <ds:schemaRef ds:uri="d2fbafb7-0bb1-4f08-bc6f-89c79de3f949"/>
    <ds:schemaRef ds:uri="9e965826-f663-4b70-8f0f-e434d98e6ae5"/>
  </ds:schemaRefs>
</ds:datastoreItem>
</file>

<file path=customXml/itemProps4.xml><?xml version="1.0" encoding="utf-8"?>
<ds:datastoreItem xmlns:ds="http://schemas.openxmlformats.org/officeDocument/2006/customXml" ds:itemID="{929B5C20-1B17-4867-873A-0873E527C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965826-f663-4b70-8f0f-e434d98e6ae5"/>
    <ds:schemaRef ds:uri="d2fbafb7-0bb1-4f08-bc6f-89c79de3f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CFFCDAE-ED07-42C6-B31B-447BC206AB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Overall Shuttle Information Sign</Template>
  <TotalTime>5</TotalTime>
  <Pages>1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AUTOMATION  DEPARTMENT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KReidel</dc:creator>
  <cp:keywords/>
  <cp:lastModifiedBy>Madison Burns</cp:lastModifiedBy>
  <cp:revision>9</cp:revision>
  <cp:lastPrinted>2022-01-19T21:02:00Z</cp:lastPrinted>
  <dcterms:created xsi:type="dcterms:W3CDTF">2026-08-31T20:27:00Z</dcterms:created>
  <dcterms:modified xsi:type="dcterms:W3CDTF">2026-09-02T20:43:00Z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0x0101009332879FABD6004DBA1015E50B1BAE7B</vt:lpwstr>
  </property>
</Properties>
</file>